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8DFE9" w14:textId="77777777" w:rsidR="000111F4" w:rsidRPr="008B76A4" w:rsidRDefault="000111F4" w:rsidP="008B76A4">
      <w:pPr>
        <w:snapToGrid w:val="0"/>
        <w:spacing w:beforeLines="50" w:before="180" w:afterLines="50" w:after="180" w:line="300" w:lineRule="exact"/>
        <w:rPr>
          <w:rFonts w:ascii="微软雅黑" w:eastAsia="微软雅黑" w:hAnsi="微软雅黑" w:cs="Arial"/>
          <w:b/>
          <w:sz w:val="28"/>
          <w:szCs w:val="28"/>
          <w:lang w:eastAsia="zh-CN"/>
        </w:rPr>
      </w:pPr>
    </w:p>
    <w:p w14:paraId="6922A58A" w14:textId="77777777" w:rsidR="00537C4F" w:rsidRPr="008B76A4" w:rsidRDefault="00537C4F" w:rsidP="008B76A4">
      <w:pPr>
        <w:widowControl/>
        <w:snapToGrid w:val="0"/>
        <w:rPr>
          <w:rFonts w:ascii="微软雅黑" w:eastAsia="微软雅黑" w:hAnsi="微软雅黑" w:cs="Arial"/>
          <w:sz w:val="20"/>
          <w:szCs w:val="20"/>
          <w:lang w:eastAsia="zh-CN"/>
        </w:rPr>
      </w:pPr>
    </w:p>
    <w:p w14:paraId="71358C4D" w14:textId="77777777" w:rsidR="006B56F8" w:rsidRPr="008B76A4" w:rsidRDefault="006B56F8" w:rsidP="008B76A4">
      <w:pPr>
        <w:widowControl/>
        <w:snapToGrid w:val="0"/>
        <w:rPr>
          <w:rFonts w:ascii="微软雅黑" w:eastAsia="微软雅黑" w:hAnsi="微软雅黑" w:cs="Arial"/>
          <w:sz w:val="20"/>
          <w:szCs w:val="20"/>
          <w:lang w:eastAsia="zh-CN"/>
        </w:rPr>
      </w:pPr>
    </w:p>
    <w:p w14:paraId="2E5458C4" w14:textId="77777777" w:rsidR="006B56F8" w:rsidRPr="008B76A4" w:rsidRDefault="00160C15" w:rsidP="008B76A4">
      <w:pPr>
        <w:pStyle w:val="a4"/>
        <w:numPr>
          <w:ilvl w:val="0"/>
          <w:numId w:val="1"/>
        </w:numPr>
        <w:snapToGrid w:val="0"/>
        <w:ind w:leftChars="0"/>
        <w:rPr>
          <w:rFonts w:ascii="微软雅黑" w:eastAsia="微软雅黑" w:hAnsi="微软雅黑" w:cs="Arial"/>
          <w:b/>
          <w:szCs w:val="20"/>
          <w:u w:val="single"/>
          <w:lang w:eastAsia="zh-CN"/>
        </w:rPr>
      </w:pPr>
      <w:r w:rsidRPr="008B76A4">
        <w:rPr>
          <w:rFonts w:ascii="微软雅黑" w:eastAsia="微软雅黑" w:hAnsi="微软雅黑" w:cs="Arial" w:hint="eastAsia"/>
          <w:b/>
          <w:szCs w:val="20"/>
          <w:u w:val="single"/>
          <w:lang w:eastAsia="zh-CN"/>
        </w:rPr>
        <w:t>点击</w:t>
      </w:r>
      <w:r w:rsidR="006B56F8" w:rsidRPr="008B76A4">
        <w:rPr>
          <w:rFonts w:ascii="微软雅黑" w:eastAsia="微软雅黑" w:hAnsi="微软雅黑" w:cs="Arial" w:hint="eastAsia"/>
          <w:b/>
          <w:szCs w:val="20"/>
          <w:u w:val="single"/>
          <w:lang w:eastAsia="zh-CN"/>
        </w:rPr>
        <w:t>注册页面进行注册</w:t>
      </w:r>
    </w:p>
    <w:p w14:paraId="74DE152A" w14:textId="77777777" w:rsidR="00136827" w:rsidRPr="008B76A4" w:rsidRDefault="006B56F8" w:rsidP="008B76A4">
      <w:pPr>
        <w:pStyle w:val="a4"/>
        <w:numPr>
          <w:ilvl w:val="0"/>
          <w:numId w:val="28"/>
        </w:numPr>
        <w:snapToGrid w:val="0"/>
        <w:ind w:leftChars="0"/>
        <w:rPr>
          <w:rFonts w:ascii="微软雅黑" w:eastAsia="微软雅黑" w:hAnsi="微软雅黑" w:cs="Arial"/>
          <w:b/>
          <w:szCs w:val="20"/>
          <w:u w:val="single"/>
          <w:lang w:eastAsia="zh-CN"/>
        </w:rPr>
      </w:pPr>
      <w:r w:rsidRPr="008B76A4">
        <w:rPr>
          <w:rFonts w:ascii="微软雅黑" w:eastAsia="微软雅黑" w:hAnsi="微软雅黑" w:hint="eastAsia"/>
          <w:lang w:eastAsia="zh-CN"/>
        </w:rPr>
        <w:t>请依序填写栏位信息创建</w:t>
      </w:r>
      <w:proofErr w:type="spellStart"/>
      <w:r w:rsidRPr="008B76A4">
        <w:rPr>
          <w:rFonts w:ascii="微软雅黑" w:eastAsia="微软雅黑" w:hAnsi="微软雅黑" w:cs="Arial" w:hint="eastAsia"/>
        </w:rPr>
        <w:t>M</w:t>
      </w:r>
      <w:r w:rsidRPr="008B76A4">
        <w:rPr>
          <w:rFonts w:ascii="微软雅黑" w:eastAsia="微软雅黑" w:hAnsi="微软雅黑" w:cs="Arial"/>
          <w:lang w:eastAsia="zh-CN"/>
        </w:rPr>
        <w:t>yET</w:t>
      </w:r>
      <w:proofErr w:type="spellEnd"/>
      <w:r w:rsidRPr="008B76A4">
        <w:rPr>
          <w:rFonts w:ascii="微软雅黑" w:eastAsia="微软雅黑" w:hAnsi="微软雅黑" w:hint="eastAsia"/>
          <w:lang w:eastAsia="zh-CN"/>
        </w:rPr>
        <w:t>新帐号，或输入您已有的</w:t>
      </w:r>
      <w:proofErr w:type="spellStart"/>
      <w:r w:rsidR="001B27EE" w:rsidRPr="008B76A4">
        <w:rPr>
          <w:rFonts w:ascii="微软雅黑" w:eastAsia="微软雅黑" w:hAnsi="微软雅黑" w:cs="Arial" w:hint="eastAsia"/>
        </w:rPr>
        <w:t>M</w:t>
      </w:r>
      <w:r w:rsidRPr="008B76A4">
        <w:rPr>
          <w:rFonts w:ascii="微软雅黑" w:eastAsia="微软雅黑" w:hAnsi="微软雅黑" w:hint="eastAsia"/>
          <w:lang w:eastAsia="zh-CN"/>
        </w:rPr>
        <w:t>y</w:t>
      </w:r>
      <w:r w:rsidRPr="008B76A4">
        <w:rPr>
          <w:rFonts w:ascii="微软雅黑" w:eastAsia="微软雅黑" w:hAnsi="微软雅黑"/>
          <w:lang w:eastAsia="zh-CN"/>
        </w:rPr>
        <w:t>ET</w:t>
      </w:r>
      <w:proofErr w:type="spellEnd"/>
      <w:r w:rsidRPr="008B76A4">
        <w:rPr>
          <w:rFonts w:ascii="微软雅黑" w:eastAsia="微软雅黑" w:hAnsi="微软雅黑" w:hint="eastAsia"/>
          <w:lang w:eastAsia="zh-CN"/>
        </w:rPr>
        <w:t>帐号及密码后点击＂完成注册＂。</w:t>
      </w:r>
    </w:p>
    <w:p w14:paraId="06DEF4C8" w14:textId="77777777" w:rsidR="006B56F8" w:rsidRPr="008B76A4" w:rsidRDefault="006B56F8" w:rsidP="008B76A4">
      <w:pPr>
        <w:pStyle w:val="a4"/>
        <w:numPr>
          <w:ilvl w:val="0"/>
          <w:numId w:val="28"/>
        </w:numPr>
        <w:snapToGrid w:val="0"/>
        <w:ind w:leftChars="0"/>
        <w:rPr>
          <w:rFonts w:ascii="微软雅黑" w:eastAsia="微软雅黑" w:hAnsi="微软雅黑" w:cs="Arial"/>
          <w:b/>
          <w:szCs w:val="20"/>
          <w:u w:val="single"/>
          <w:lang w:eastAsia="zh-CN"/>
        </w:rPr>
      </w:pPr>
      <w:r w:rsidRPr="008B76A4">
        <w:rPr>
          <w:rFonts w:ascii="微软雅黑" w:eastAsia="微软雅黑" w:hAnsi="微软雅黑" w:hint="eastAsia"/>
          <w:lang w:eastAsia="zh-CN"/>
        </w:rPr>
        <w:t>注册成功会弹出创建成功的信息并在您的帐号中自动开通课程。</w:t>
      </w:r>
    </w:p>
    <w:p w14:paraId="32614E56" w14:textId="77777777" w:rsidR="00136827" w:rsidRPr="008B76A4" w:rsidRDefault="00AA2B8D" w:rsidP="008B76A4">
      <w:pPr>
        <w:snapToGrid w:val="0"/>
        <w:rPr>
          <w:rFonts w:ascii="微软雅黑" w:eastAsia="微软雅黑" w:hAnsi="微软雅黑"/>
        </w:rPr>
      </w:pPr>
      <w:r w:rsidRPr="008B76A4">
        <w:rPr>
          <w:rFonts w:ascii="微软雅黑" w:eastAsia="微软雅黑" w:hAnsi="微软雅黑"/>
          <w:noProof/>
        </w:rPr>
        <w:drawing>
          <wp:anchor distT="0" distB="0" distL="114300" distR="114300" simplePos="0" relativeHeight="251641856" behindDoc="1" locked="0" layoutInCell="1" allowOverlap="1" wp14:anchorId="6D8318D0" wp14:editId="595BD2AE">
            <wp:simplePos x="0" y="0"/>
            <wp:positionH relativeFrom="column">
              <wp:posOffset>779145</wp:posOffset>
            </wp:positionH>
            <wp:positionV relativeFrom="paragraph">
              <wp:posOffset>93980</wp:posOffset>
            </wp:positionV>
            <wp:extent cx="4952365" cy="5600065"/>
            <wp:effectExtent l="19050" t="19050" r="19685" b="19685"/>
            <wp:wrapTight wrapText="bothSides">
              <wp:wrapPolygon edited="0">
                <wp:start x="-83" y="-73"/>
                <wp:lineTo x="-83" y="21676"/>
                <wp:lineTo x="21686" y="21676"/>
                <wp:lineTo x="21686" y="-73"/>
                <wp:lineTo x="-83" y="-73"/>
              </wp:wrapPolygon>
            </wp:wrapTight>
            <wp:docPr id="209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560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06FD20" w14:textId="19BB7CA3" w:rsidR="00136827" w:rsidRPr="008B76A4" w:rsidRDefault="008A0734" w:rsidP="008B76A4">
      <w:pPr>
        <w:snapToGrid w:val="0"/>
        <w:ind w:left="720"/>
        <w:rPr>
          <w:rFonts w:ascii="微软雅黑" w:eastAsia="微软雅黑" w:hAnsi="微软雅黑" w:cs="Arial"/>
          <w:b/>
          <w:szCs w:val="20"/>
          <w:u w:val="single"/>
          <w:lang w:eastAsia="zh-CN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AE4570" wp14:editId="3D7DAF51">
                <wp:simplePos x="0" y="0"/>
                <wp:positionH relativeFrom="column">
                  <wp:posOffset>2889885</wp:posOffset>
                </wp:positionH>
                <wp:positionV relativeFrom="paragraph">
                  <wp:posOffset>5106670</wp:posOffset>
                </wp:positionV>
                <wp:extent cx="1104900" cy="171450"/>
                <wp:effectExtent l="0" t="476250" r="0" b="457200"/>
                <wp:wrapNone/>
                <wp:docPr id="236" name="向右箭號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4900" cy="171450"/>
                        </a:xfrm>
                        <a:prstGeom prst="rightArrow">
                          <a:avLst>
                            <a:gd name="adj1" fmla="val 50000"/>
                            <a:gd name="adj2" fmla="val 16111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F4DB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24" o:spid="_x0000_s1026" type="#_x0000_t13" style="position:absolute;left:0;text-align:left;margin-left:227.55pt;margin-top:402.1pt;width:87pt;height:13.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" fillcolor="red" stroked="f"/>
            </w:pict>
          </mc:Fallback>
        </mc:AlternateContent>
      </w:r>
      <w:r w:rsidR="00AA2B8D" w:rsidRPr="008B76A4">
        <w:rPr>
          <w:rFonts w:ascii="微软雅黑" w:eastAsia="微软雅黑" w:hAnsi="微软雅黑"/>
          <w:noProof/>
        </w:rPr>
        <w:drawing>
          <wp:anchor distT="0" distB="0" distL="114300" distR="114300" simplePos="0" relativeHeight="251640832" behindDoc="1" locked="0" layoutInCell="1" allowOverlap="1" wp14:anchorId="62AAA690" wp14:editId="47C4CA17">
            <wp:simplePos x="0" y="0"/>
            <wp:positionH relativeFrom="column">
              <wp:posOffset>1480185</wp:posOffset>
            </wp:positionH>
            <wp:positionV relativeFrom="paragraph">
              <wp:posOffset>5775960</wp:posOffset>
            </wp:positionV>
            <wp:extent cx="3647440" cy="1367790"/>
            <wp:effectExtent l="57150" t="38100" r="29210" b="22860"/>
            <wp:wrapTight wrapText="bothSides">
              <wp:wrapPolygon edited="0">
                <wp:start x="-338" y="-602"/>
                <wp:lineTo x="-338" y="21961"/>
                <wp:lineTo x="21773" y="21961"/>
                <wp:lineTo x="21773" y="-602"/>
                <wp:lineTo x="-338" y="-602"/>
              </wp:wrapPolygon>
            </wp:wrapTight>
            <wp:docPr id="208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1367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899DC9" wp14:editId="4BE35322">
                <wp:simplePos x="0" y="0"/>
                <wp:positionH relativeFrom="column">
                  <wp:posOffset>5575935</wp:posOffset>
                </wp:positionH>
                <wp:positionV relativeFrom="paragraph">
                  <wp:posOffset>150495</wp:posOffset>
                </wp:positionV>
                <wp:extent cx="1057275" cy="371475"/>
                <wp:effectExtent l="323850" t="0" r="0" b="0"/>
                <wp:wrapNone/>
                <wp:docPr id="281" name="圓角矩形圖說文字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71475"/>
                        </a:xfrm>
                        <a:prstGeom prst="wedgeRoundRectCallout">
                          <a:avLst>
                            <a:gd name="adj1" fmla="val -79069"/>
                            <a:gd name="adj2" fmla="val 41282"/>
                            <a:gd name="adj3" fmla="val 16667"/>
                          </a:avLst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B26A3" w14:textId="77777777" w:rsidR="00FC17C8" w:rsidRPr="00414374" w:rsidRDefault="00FC17C8" w:rsidP="00136827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C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14374">
                              <w:rPr>
                                <w:rFonts w:ascii="微软雅黑" w:eastAsia="微软雅黑" w:hAnsi="微软雅黑" w:hint="eastAsia"/>
                                <w:b/>
                                <w:color w:val="FFC000"/>
                                <w:sz w:val="18"/>
                                <w:szCs w:val="18"/>
                              </w:rPr>
                              <w:t>M</w:t>
                            </w:r>
                            <w:r w:rsidRPr="00414374">
                              <w:rPr>
                                <w:rFonts w:ascii="微软雅黑" w:eastAsia="微软雅黑" w:hAnsi="微软雅黑"/>
                                <w:b/>
                                <w:color w:val="FFC000"/>
                                <w:sz w:val="18"/>
                                <w:szCs w:val="18"/>
                              </w:rPr>
                              <w:t>yET</w:t>
                            </w:r>
                            <w:proofErr w:type="spellEnd"/>
                            <w:r w:rsidRPr="00414374">
                              <w:rPr>
                                <w:rFonts w:ascii="微软雅黑" w:eastAsia="微软雅黑" w:hAnsi="微软雅黑" w:hint="eastAsia"/>
                                <w:b/>
                                <w:color w:val="FFC000"/>
                                <w:sz w:val="18"/>
                                <w:szCs w:val="18"/>
                              </w:rPr>
                              <w:t>介绍视频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99D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81" o:spid="_x0000_s1026" type="#_x0000_t62" style="position:absolute;left:0;text-align:left;margin-left:439.05pt;margin-top:11.85pt;width:83.25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" adj="-6279,19717" fillcolor="#7f7f7f" stroked="f">
                <v:textbox>
                  <w:txbxContent>
                    <w:p w14:paraId="456B26A3" w14:textId="77777777" w:rsidR="00FC17C8" w:rsidRPr="00414374" w:rsidRDefault="00FC17C8" w:rsidP="00136827">
                      <w:pPr>
                        <w:rPr>
                          <w:rFonts w:ascii="微软雅黑" w:eastAsia="微软雅黑" w:hAnsi="微软雅黑"/>
                          <w:b/>
                          <w:color w:val="FFC000"/>
                          <w:sz w:val="18"/>
                          <w:szCs w:val="18"/>
                        </w:rPr>
                      </w:pPr>
                      <w:proofErr w:type="spellStart"/>
                      <w:r w:rsidRPr="00414374">
                        <w:rPr>
                          <w:rFonts w:ascii="微软雅黑" w:eastAsia="微软雅黑" w:hAnsi="微软雅黑" w:hint="eastAsia"/>
                          <w:b/>
                          <w:color w:val="FFC000"/>
                          <w:sz w:val="18"/>
                          <w:szCs w:val="18"/>
                        </w:rPr>
                        <w:t>M</w:t>
                      </w:r>
                      <w:r w:rsidRPr="00414374">
                        <w:rPr>
                          <w:rFonts w:ascii="微软雅黑" w:eastAsia="微软雅黑" w:hAnsi="微软雅黑"/>
                          <w:b/>
                          <w:color w:val="FFC000"/>
                          <w:sz w:val="18"/>
                          <w:szCs w:val="18"/>
                        </w:rPr>
                        <w:t>yET</w:t>
                      </w:r>
                      <w:proofErr w:type="spellEnd"/>
                      <w:r w:rsidRPr="00414374">
                        <w:rPr>
                          <w:rFonts w:ascii="微软雅黑" w:eastAsia="微软雅黑" w:hAnsi="微软雅黑" w:hint="eastAsia"/>
                          <w:b/>
                          <w:color w:val="FFC000"/>
                          <w:sz w:val="18"/>
                          <w:szCs w:val="18"/>
                        </w:rPr>
                        <w:t>介绍视频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770229" wp14:editId="5AF60813">
                <wp:simplePos x="0" y="0"/>
                <wp:positionH relativeFrom="column">
                  <wp:posOffset>-2323465</wp:posOffset>
                </wp:positionH>
                <wp:positionV relativeFrom="paragraph">
                  <wp:posOffset>3397885</wp:posOffset>
                </wp:positionV>
                <wp:extent cx="209550" cy="866775"/>
                <wp:effectExtent l="0" t="0" r="0" b="0"/>
                <wp:wrapNone/>
                <wp:docPr id="235" name="向下箭號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866775"/>
                        </a:xfrm>
                        <a:prstGeom prst="downArrow">
                          <a:avLst>
                            <a:gd name="adj1" fmla="val 50000"/>
                            <a:gd name="adj2" fmla="val 1034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CAE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4" o:spid="_x0000_s1026" type="#_x0000_t67" style="position:absolute;left:0;text-align:left;margin-left:-182.95pt;margin-top:267.55pt;width:16.5pt;height:6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" fillcolor="red" stroked="f" strokecolor="#d8d8d8">
                <v:textbox style="layout-flow:vertical-ideographic"/>
              </v:shape>
            </w:pict>
          </mc:Fallback>
        </mc:AlternateContent>
      </w:r>
      <w:r w:rsidR="00136827" w:rsidRPr="008B76A4">
        <w:rPr>
          <w:rFonts w:ascii="微软雅黑" w:eastAsia="微软雅黑" w:hAnsi="微软雅黑"/>
        </w:rPr>
        <w:br w:type="page"/>
      </w:r>
    </w:p>
    <w:p w14:paraId="5929A431" w14:textId="77777777" w:rsidR="00537C4F" w:rsidRPr="008B76A4" w:rsidRDefault="00160C15" w:rsidP="008B76A4">
      <w:pPr>
        <w:pStyle w:val="a4"/>
        <w:numPr>
          <w:ilvl w:val="0"/>
          <w:numId w:val="1"/>
        </w:numPr>
        <w:snapToGrid w:val="0"/>
        <w:ind w:leftChars="0"/>
        <w:rPr>
          <w:rFonts w:ascii="微软雅黑" w:eastAsia="微软雅黑" w:hAnsi="微软雅黑" w:cs="Arial"/>
          <w:b/>
          <w:szCs w:val="20"/>
          <w:u w:val="single"/>
          <w:lang w:eastAsia="zh-CN"/>
        </w:rPr>
      </w:pPr>
      <w:r w:rsidRPr="008B76A4">
        <w:rPr>
          <w:rFonts w:ascii="微软雅黑" w:eastAsia="微软雅黑" w:hAnsi="微软雅黑" w:cs="Arial" w:hint="eastAsia"/>
          <w:b/>
          <w:szCs w:val="20"/>
          <w:u w:val="single"/>
          <w:lang w:eastAsia="zh-CN"/>
        </w:rPr>
        <w:lastRenderedPageBreak/>
        <w:t>下载</w:t>
      </w:r>
      <w:proofErr w:type="spellStart"/>
      <w:r w:rsidRPr="008B76A4">
        <w:rPr>
          <w:rFonts w:ascii="微软雅黑" w:eastAsia="微软雅黑" w:hAnsi="微软雅黑" w:cs="Arial"/>
          <w:b/>
          <w:szCs w:val="20"/>
          <w:u w:val="single"/>
          <w:lang w:eastAsia="zh-CN"/>
        </w:rPr>
        <w:t>MyET</w:t>
      </w:r>
      <w:proofErr w:type="spellEnd"/>
    </w:p>
    <w:p w14:paraId="2D8CD766" w14:textId="77777777" w:rsidR="00C51258" w:rsidRPr="008B76A4" w:rsidRDefault="00C51258" w:rsidP="008B76A4">
      <w:pPr>
        <w:pStyle w:val="a4"/>
        <w:numPr>
          <w:ilvl w:val="0"/>
          <w:numId w:val="2"/>
        </w:numPr>
        <w:snapToGrid w:val="0"/>
        <w:ind w:leftChars="0"/>
        <w:rPr>
          <w:rFonts w:ascii="微软雅黑" w:eastAsia="微软雅黑" w:hAnsi="微软雅黑"/>
          <w:lang w:eastAsia="zh-CN"/>
        </w:rPr>
      </w:pPr>
      <w:r w:rsidRPr="008B76A4">
        <w:rPr>
          <w:rFonts w:ascii="微软雅黑" w:eastAsia="微软雅黑" w:hAnsi="微软雅黑" w:hint="eastAsia"/>
          <w:lang w:eastAsia="zh-CN"/>
        </w:rPr>
        <w:t>系统会自动跳转到</w:t>
      </w:r>
      <w:proofErr w:type="spellStart"/>
      <w:r w:rsidRPr="008B76A4">
        <w:rPr>
          <w:rFonts w:ascii="微软雅黑" w:eastAsia="微软雅黑" w:hAnsi="微软雅黑" w:hint="eastAsia"/>
          <w:lang w:eastAsia="zh-CN"/>
        </w:rPr>
        <w:t>MyET</w:t>
      </w:r>
      <w:proofErr w:type="spellEnd"/>
      <w:r w:rsidR="00822792" w:rsidRPr="008B76A4">
        <w:rPr>
          <w:rFonts w:ascii="微软雅黑" w:eastAsia="微软雅黑" w:hAnsi="微软雅黑" w:hint="eastAsia"/>
          <w:lang w:eastAsia="zh-CN"/>
        </w:rPr>
        <w:t>下载页面</w:t>
      </w:r>
      <w:r w:rsidR="004F0C4A" w:rsidRPr="008B76A4">
        <w:rPr>
          <w:rStyle w:val="a7"/>
          <w:rFonts w:ascii="微软雅黑" w:eastAsia="微软雅黑" w:hAnsi="微软雅黑" w:cs="Arial"/>
          <w:b/>
          <w:sz w:val="22"/>
          <w:szCs w:val="24"/>
          <w:lang w:eastAsia="zh-CN"/>
        </w:rPr>
        <w:fldChar w:fldCharType="begin"/>
      </w:r>
      <w:r w:rsidR="004F0C4A" w:rsidRPr="008B76A4">
        <w:rPr>
          <w:rStyle w:val="a7"/>
          <w:rFonts w:ascii="微软雅黑" w:eastAsia="微软雅黑" w:hAnsi="微软雅黑" w:cs="Arial"/>
          <w:b/>
          <w:sz w:val="22"/>
          <w:szCs w:val="24"/>
          <w:lang w:eastAsia="zh-CN"/>
        </w:rPr>
        <w:instrText xml:space="preserve"> HYPERLINK "http://cn.myet.com/MyETWeb/Download.aspx" </w:instrText>
      </w:r>
      <w:r w:rsidR="004F0C4A" w:rsidRPr="008B76A4">
        <w:rPr>
          <w:rStyle w:val="a7"/>
          <w:rFonts w:ascii="微软雅黑" w:eastAsia="微软雅黑" w:hAnsi="微软雅黑" w:cs="Arial"/>
          <w:b/>
          <w:sz w:val="22"/>
          <w:szCs w:val="24"/>
          <w:lang w:eastAsia="zh-CN"/>
        </w:rPr>
        <w:fldChar w:fldCharType="separate"/>
      </w:r>
      <w:r w:rsidR="00822792" w:rsidRPr="008B76A4">
        <w:rPr>
          <w:rStyle w:val="a7"/>
          <w:rFonts w:ascii="微软雅黑" w:eastAsia="微软雅黑" w:hAnsi="微软雅黑" w:cs="Arial"/>
          <w:b/>
          <w:sz w:val="22"/>
          <w:szCs w:val="24"/>
          <w:lang w:eastAsia="zh-CN"/>
        </w:rPr>
        <w:t>http://cn.myet.com/MyETWeb/Download.aspx</w:t>
      </w:r>
      <w:r w:rsidR="004F0C4A" w:rsidRPr="008B76A4">
        <w:rPr>
          <w:rStyle w:val="a7"/>
          <w:rFonts w:ascii="微软雅黑" w:eastAsia="微软雅黑" w:hAnsi="微软雅黑" w:cs="Arial"/>
          <w:b/>
          <w:sz w:val="22"/>
          <w:szCs w:val="24"/>
          <w:lang w:eastAsia="zh-CN"/>
        </w:rPr>
        <w:fldChar w:fldCharType="end"/>
      </w:r>
      <w:r w:rsidRPr="008B76A4">
        <w:rPr>
          <w:rFonts w:ascii="微软雅黑" w:eastAsia="微软雅黑" w:hAnsi="微软雅黑" w:hint="eastAsia"/>
          <w:lang w:eastAsia="zh-CN"/>
        </w:rPr>
        <w:t>，请进行下载</w:t>
      </w:r>
      <w:r w:rsidR="00822792" w:rsidRPr="008B76A4">
        <w:rPr>
          <w:rFonts w:ascii="微软雅黑" w:eastAsia="微软雅黑" w:hAnsi="微软雅黑" w:hint="eastAsia"/>
          <w:lang w:eastAsia="zh-CN"/>
        </w:rPr>
        <w:t>并安装</w:t>
      </w:r>
      <w:proofErr w:type="spellStart"/>
      <w:r w:rsidR="00822792" w:rsidRPr="008B76A4">
        <w:rPr>
          <w:rFonts w:ascii="微软雅黑" w:eastAsia="微软雅黑" w:hAnsi="微软雅黑"/>
          <w:lang w:eastAsia="zh-CN"/>
        </w:rPr>
        <w:t>MyET</w:t>
      </w:r>
      <w:proofErr w:type="spellEnd"/>
      <w:r w:rsidR="00822792" w:rsidRPr="008B76A4">
        <w:rPr>
          <w:rFonts w:ascii="微软雅黑" w:eastAsia="微软雅黑" w:hAnsi="微软雅黑" w:hint="eastAsia"/>
          <w:lang w:eastAsia="zh-CN"/>
        </w:rPr>
        <w:t>客户端（简体中文载点）</w:t>
      </w:r>
      <w:r w:rsidRPr="008B76A4">
        <w:rPr>
          <w:rFonts w:ascii="微软雅黑" w:eastAsia="微软雅黑" w:hAnsi="微软雅黑" w:hint="eastAsia"/>
          <w:lang w:eastAsia="zh-CN"/>
        </w:rPr>
        <w:t>。</w:t>
      </w:r>
    </w:p>
    <w:p w14:paraId="0F30379A" w14:textId="77777777" w:rsidR="00822792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</w:rPr>
      </w:pPr>
      <w:r w:rsidRPr="008B76A4">
        <w:rPr>
          <w:rFonts w:ascii="微软雅黑" w:eastAsia="微软雅黑" w:hAnsi="微软雅黑"/>
          <w:noProof/>
        </w:rPr>
        <w:drawing>
          <wp:inline distT="0" distB="0" distL="0" distR="0" wp14:anchorId="3D9AA614" wp14:editId="70E2162B">
            <wp:extent cx="4991100" cy="1851660"/>
            <wp:effectExtent l="19050" t="19050" r="19050" b="15240"/>
            <wp:docPr id="167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516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D1D6BA" w14:textId="77777777" w:rsidR="00537C4F" w:rsidRPr="008B76A4" w:rsidRDefault="00F95A4B" w:rsidP="008B76A4">
      <w:pPr>
        <w:pStyle w:val="a4"/>
        <w:numPr>
          <w:ilvl w:val="0"/>
          <w:numId w:val="2"/>
        </w:numPr>
        <w:snapToGrid w:val="0"/>
        <w:ind w:leftChars="0"/>
        <w:rPr>
          <w:rFonts w:ascii="微软雅黑" w:eastAsia="微软雅黑" w:hAnsi="微软雅黑"/>
          <w:lang w:eastAsia="zh-CN"/>
        </w:rPr>
      </w:pPr>
      <w:r w:rsidRPr="008B76A4">
        <w:rPr>
          <w:rFonts w:ascii="微软雅黑" w:eastAsia="微软雅黑" w:hAnsi="微软雅黑" w:hint="eastAsia"/>
          <w:lang w:eastAsia="zh-CN"/>
        </w:rPr>
        <w:t>安装</w:t>
      </w:r>
      <w:r w:rsidR="00AA1576" w:rsidRPr="008B76A4">
        <w:rPr>
          <w:rFonts w:ascii="微软雅黑" w:eastAsia="微软雅黑" w:hAnsi="微软雅黑" w:hint="eastAsia"/>
          <w:lang w:eastAsia="zh-CN"/>
        </w:rPr>
        <w:t>后请双击桌面上的</w:t>
      </w:r>
      <w:proofErr w:type="spellStart"/>
      <w:r w:rsidR="00AA1576" w:rsidRPr="008B76A4">
        <w:rPr>
          <w:rFonts w:ascii="微软雅黑" w:eastAsia="微软雅黑" w:hAnsi="微软雅黑"/>
          <w:lang w:eastAsia="zh-CN"/>
        </w:rPr>
        <w:t>MyET</w:t>
      </w:r>
      <w:proofErr w:type="spellEnd"/>
      <w:r w:rsidR="00AA1576" w:rsidRPr="008B76A4">
        <w:rPr>
          <w:rFonts w:ascii="微软雅黑" w:eastAsia="微软雅黑" w:hAnsi="微软雅黑" w:hint="eastAsia"/>
          <w:lang w:eastAsia="zh-CN"/>
        </w:rPr>
        <w:t>图标。</w:t>
      </w:r>
    </w:p>
    <w:p w14:paraId="582777DC" w14:textId="77777777" w:rsidR="00160C15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 w:cs="Arial"/>
          <w:b/>
          <w:szCs w:val="20"/>
          <w:u w:val="single"/>
          <w:lang w:eastAsia="zh-CN"/>
        </w:rPr>
      </w:pPr>
      <w:r w:rsidRPr="008B76A4">
        <w:rPr>
          <w:rFonts w:ascii="微软雅黑" w:eastAsia="微软雅黑" w:hAnsi="微软雅黑"/>
          <w:noProof/>
        </w:rPr>
        <w:drawing>
          <wp:inline distT="0" distB="0" distL="0" distR="0" wp14:anchorId="2C7965B6" wp14:editId="483FB4C8">
            <wp:extent cx="601980" cy="746760"/>
            <wp:effectExtent l="19050" t="0" r="7620" b="0"/>
            <wp:docPr id="166" name="圖片 192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2" descr="ic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E0809" w14:textId="77777777" w:rsidR="00160C15" w:rsidRPr="008B76A4" w:rsidRDefault="00160C15" w:rsidP="008B76A4">
      <w:pPr>
        <w:pStyle w:val="a4"/>
        <w:numPr>
          <w:ilvl w:val="0"/>
          <w:numId w:val="1"/>
        </w:numPr>
        <w:snapToGrid w:val="0"/>
        <w:ind w:leftChars="0"/>
        <w:rPr>
          <w:rFonts w:ascii="微软雅黑" w:eastAsia="微软雅黑" w:hAnsi="微软雅黑"/>
          <w:u w:val="single"/>
          <w:lang w:eastAsia="zh-CN"/>
        </w:rPr>
      </w:pPr>
      <w:r w:rsidRPr="008B76A4">
        <w:rPr>
          <w:rFonts w:ascii="微软雅黑" w:eastAsia="微软雅黑" w:hAnsi="微软雅黑" w:cs="Arial" w:hint="eastAsia"/>
          <w:b/>
          <w:szCs w:val="20"/>
          <w:u w:val="single"/>
          <w:lang w:eastAsia="zh-CN"/>
        </w:rPr>
        <w:t>登入</w:t>
      </w:r>
      <w:r w:rsidRPr="008B76A4">
        <w:rPr>
          <w:rFonts w:ascii="微软雅黑" w:eastAsia="微软雅黑" w:hAnsi="微软雅黑" w:cs="Arial"/>
          <w:b/>
          <w:szCs w:val="20"/>
          <w:u w:val="single"/>
          <w:lang w:eastAsia="zh-CN"/>
        </w:rPr>
        <w:t xml:space="preserve"> </w:t>
      </w:r>
      <w:proofErr w:type="spellStart"/>
      <w:r w:rsidRPr="008B76A4">
        <w:rPr>
          <w:rFonts w:ascii="微软雅黑" w:eastAsia="微软雅黑" w:hAnsi="微软雅黑" w:cs="Arial"/>
          <w:b/>
          <w:szCs w:val="20"/>
          <w:u w:val="single"/>
          <w:lang w:eastAsia="zh-CN"/>
        </w:rPr>
        <w:t>MyET</w:t>
      </w:r>
      <w:proofErr w:type="spellEnd"/>
      <w:r w:rsidRPr="008B76A4">
        <w:rPr>
          <w:rFonts w:ascii="微软雅黑" w:eastAsia="微软雅黑" w:hAnsi="微软雅黑" w:cs="Arial" w:hint="eastAsia"/>
          <w:b/>
          <w:szCs w:val="20"/>
          <w:u w:val="single"/>
          <w:lang w:eastAsia="zh-CN"/>
        </w:rPr>
        <w:t>中国服务器</w:t>
      </w:r>
    </w:p>
    <w:p w14:paraId="69F74EA8" w14:textId="77777777" w:rsidR="00537C4F" w:rsidRPr="008B76A4" w:rsidRDefault="000B140F" w:rsidP="008B76A4">
      <w:pPr>
        <w:pStyle w:val="a4"/>
        <w:numPr>
          <w:ilvl w:val="1"/>
          <w:numId w:val="1"/>
        </w:numPr>
        <w:snapToGrid w:val="0"/>
        <w:ind w:leftChars="0" w:left="1134" w:hanging="425"/>
        <w:rPr>
          <w:rFonts w:ascii="微软雅黑" w:eastAsia="微软雅黑" w:hAnsi="微软雅黑"/>
          <w:lang w:eastAsia="zh-CN"/>
        </w:rPr>
      </w:pPr>
      <w:r w:rsidRPr="008B76A4">
        <w:rPr>
          <w:rFonts w:ascii="微软雅黑" w:eastAsia="微软雅黑" w:hAnsi="微软雅黑" w:hint="eastAsia"/>
          <w:szCs w:val="21"/>
          <w:lang w:eastAsia="zh-CN"/>
        </w:rPr>
        <w:t>首次登入页面，请</w:t>
      </w:r>
      <w:r w:rsidR="00AA1576" w:rsidRPr="008B76A4">
        <w:rPr>
          <w:rFonts w:ascii="微软雅黑" w:eastAsia="微软雅黑" w:hAnsi="微软雅黑" w:hint="eastAsia"/>
          <w:color w:val="000000"/>
          <w:szCs w:val="21"/>
          <w:lang w:eastAsia="zh-CN"/>
        </w:rPr>
        <w:t>选择</w:t>
      </w:r>
      <w:proofErr w:type="spellStart"/>
      <w:r w:rsidR="00F662AB" w:rsidRPr="008B76A4">
        <w:rPr>
          <w:rFonts w:ascii="微软雅黑" w:eastAsia="微软雅黑" w:hAnsi="微软雅黑"/>
          <w:b/>
          <w:color w:val="FF0000"/>
          <w:szCs w:val="21"/>
          <w:lang w:eastAsia="zh-CN"/>
        </w:rPr>
        <w:t>MyET</w:t>
      </w:r>
      <w:proofErr w:type="spellEnd"/>
      <w:r w:rsidR="00EF3687" w:rsidRPr="008B76A4">
        <w:rPr>
          <w:rFonts w:ascii="微软雅黑" w:eastAsia="微软雅黑" w:hAnsi="微软雅黑" w:hint="eastAsia"/>
          <w:b/>
          <w:color w:val="FF0000"/>
          <w:szCs w:val="21"/>
          <w:lang w:eastAsia="zh-CN"/>
        </w:rPr>
        <w:t>中国</w:t>
      </w:r>
      <w:r w:rsidR="00F662AB" w:rsidRPr="008B76A4">
        <w:rPr>
          <w:rFonts w:ascii="微软雅黑" w:eastAsia="微软雅黑" w:hAnsi="微软雅黑" w:hint="eastAsia"/>
          <w:b/>
          <w:color w:val="FF0000"/>
          <w:szCs w:val="21"/>
          <w:lang w:eastAsia="zh-CN"/>
        </w:rPr>
        <w:t>服务器</w:t>
      </w:r>
      <w:r w:rsidR="00AA1576" w:rsidRPr="008B76A4">
        <w:rPr>
          <w:rFonts w:ascii="微软雅黑" w:eastAsia="微软雅黑" w:hAnsi="微软雅黑" w:cs="宋体" w:hint="eastAsia"/>
          <w:kern w:val="0"/>
          <w:szCs w:val="21"/>
          <w:lang w:eastAsia="zh-CN"/>
        </w:rPr>
        <w:t>进入服务器。</w:t>
      </w:r>
    </w:p>
    <w:p w14:paraId="4F9179F1" w14:textId="77777777" w:rsidR="005E75A2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  <w:lang w:eastAsia="zh-CN"/>
        </w:rPr>
      </w:pPr>
      <w:r w:rsidRPr="008B76A4">
        <w:rPr>
          <w:rFonts w:ascii="微软雅黑" w:eastAsia="微软雅黑" w:hAnsi="微软雅黑"/>
          <w:noProof/>
        </w:rPr>
        <w:drawing>
          <wp:inline distT="0" distB="0" distL="0" distR="0" wp14:anchorId="4F07494D" wp14:editId="6593F759">
            <wp:extent cx="4991100" cy="3335932"/>
            <wp:effectExtent l="19050" t="19050" r="19050" b="16868"/>
            <wp:docPr id="5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63" cy="333818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FFF682" w14:textId="77777777" w:rsidR="005543AC" w:rsidRPr="008B76A4" w:rsidRDefault="005543AC" w:rsidP="008B76A4">
      <w:pPr>
        <w:pStyle w:val="a4"/>
        <w:snapToGrid w:val="0"/>
        <w:ind w:leftChars="0" w:left="1080"/>
        <w:rPr>
          <w:rFonts w:ascii="微软雅黑" w:eastAsia="微软雅黑" w:hAnsi="微软雅黑"/>
          <w:lang w:eastAsia="zh-CN"/>
        </w:rPr>
      </w:pPr>
    </w:p>
    <w:p w14:paraId="68A0988A" w14:textId="77777777" w:rsidR="005543AC" w:rsidRPr="008B76A4" w:rsidRDefault="005543AC" w:rsidP="008B76A4">
      <w:pPr>
        <w:pStyle w:val="a4"/>
        <w:snapToGrid w:val="0"/>
        <w:ind w:leftChars="0" w:left="1080"/>
        <w:rPr>
          <w:rFonts w:ascii="微软雅黑" w:eastAsia="微软雅黑" w:hAnsi="微软雅黑"/>
          <w:lang w:eastAsia="zh-CN"/>
        </w:rPr>
      </w:pPr>
    </w:p>
    <w:p w14:paraId="7408D2A0" w14:textId="77777777" w:rsidR="005543AC" w:rsidRPr="008B76A4" w:rsidRDefault="005543AC" w:rsidP="008B76A4">
      <w:pPr>
        <w:pStyle w:val="a4"/>
        <w:snapToGrid w:val="0"/>
        <w:ind w:leftChars="0" w:left="1080"/>
        <w:rPr>
          <w:rFonts w:ascii="微软雅黑" w:eastAsia="微软雅黑" w:hAnsi="微软雅黑"/>
          <w:lang w:eastAsia="zh-CN"/>
        </w:rPr>
      </w:pPr>
    </w:p>
    <w:p w14:paraId="118544EE" w14:textId="77777777" w:rsidR="005543AC" w:rsidRPr="008B76A4" w:rsidRDefault="005543AC" w:rsidP="008B76A4">
      <w:pPr>
        <w:snapToGrid w:val="0"/>
        <w:rPr>
          <w:rFonts w:ascii="微软雅黑" w:eastAsia="微软雅黑" w:hAnsi="微软雅黑"/>
        </w:rPr>
      </w:pPr>
    </w:p>
    <w:p w14:paraId="40B21B3A" w14:textId="77777777" w:rsidR="00160C15" w:rsidRPr="008B76A4" w:rsidRDefault="00276ED2" w:rsidP="008B76A4">
      <w:pPr>
        <w:pStyle w:val="a4"/>
        <w:numPr>
          <w:ilvl w:val="1"/>
          <w:numId w:val="1"/>
        </w:numPr>
        <w:snapToGrid w:val="0"/>
        <w:ind w:leftChars="0" w:left="1134" w:hanging="425"/>
        <w:rPr>
          <w:rFonts w:ascii="微软雅黑" w:eastAsia="微软雅黑" w:hAnsi="微软雅黑" w:cs="Arial"/>
          <w:szCs w:val="20"/>
        </w:rPr>
      </w:pP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以注册页申请</w:t>
      </w:r>
      <w:r w:rsidR="005E75A2"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成功</w:t>
      </w: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的账号、密码登入</w:t>
      </w:r>
      <w:proofErr w:type="spellStart"/>
      <w:r w:rsidR="00811F8D" w:rsidRPr="008B76A4">
        <w:rPr>
          <w:rFonts w:ascii="微软雅黑" w:eastAsia="微软雅黑" w:hAnsi="微软雅黑" w:cs="Arial"/>
          <w:color w:val="000000"/>
          <w:kern w:val="0"/>
          <w:szCs w:val="24"/>
        </w:rPr>
        <w:t>MyET</w:t>
      </w:r>
      <w:proofErr w:type="spellEnd"/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。</w:t>
      </w:r>
      <w:r w:rsidR="00AA2B8D" w:rsidRPr="008B76A4">
        <w:rPr>
          <w:rFonts w:ascii="微软雅黑" w:eastAsia="微软雅黑" w:hAnsi="微软雅黑"/>
          <w:noProof/>
        </w:rPr>
        <w:drawing>
          <wp:inline distT="0" distB="0" distL="0" distR="0" wp14:anchorId="7884EC24" wp14:editId="1E6426FA">
            <wp:extent cx="4426360" cy="2242887"/>
            <wp:effectExtent l="19050" t="19050" r="12290" b="24063"/>
            <wp:docPr id="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60" cy="224288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CB65D4" w14:textId="77777777" w:rsidR="00160C15" w:rsidRPr="008B76A4" w:rsidRDefault="00302A46" w:rsidP="008B76A4">
      <w:pPr>
        <w:pStyle w:val="a4"/>
        <w:numPr>
          <w:ilvl w:val="1"/>
          <w:numId w:val="1"/>
        </w:numPr>
        <w:snapToGrid w:val="0"/>
        <w:ind w:leftChars="0" w:left="1134" w:hanging="425"/>
        <w:rPr>
          <w:rFonts w:ascii="微软雅黑" w:eastAsia="微软雅黑" w:hAnsi="微软雅黑" w:cs="Arial"/>
          <w:szCs w:val="20"/>
        </w:rPr>
      </w:pPr>
      <w:r w:rsidRPr="008B76A4">
        <w:rPr>
          <w:rFonts w:ascii="微软雅黑" w:eastAsia="微软雅黑" w:hAnsi="微软雅黑" w:hint="eastAsia"/>
          <w:lang w:eastAsia="zh-CN"/>
        </w:rPr>
        <w:t>或是点击「微信账号</w:t>
      </w:r>
      <w:r w:rsidR="00C81E22" w:rsidRPr="008B76A4">
        <w:rPr>
          <w:rFonts w:ascii="微软雅黑" w:eastAsia="微软雅黑" w:hAnsi="微软雅黑" w:hint="eastAsia"/>
          <w:lang w:eastAsia="zh-CN"/>
        </w:rPr>
        <w:t>登录</w:t>
      </w:r>
      <w:r w:rsidRPr="008B76A4">
        <w:rPr>
          <w:rFonts w:ascii="微软雅黑" w:eastAsia="微软雅黑" w:hAnsi="微软雅黑" w:hint="eastAsia"/>
          <w:lang w:eastAsia="zh-CN"/>
        </w:rPr>
        <w:t>」的按钮，</w:t>
      </w:r>
      <w:r w:rsidR="00C81E22" w:rsidRPr="008B76A4">
        <w:rPr>
          <w:rFonts w:ascii="微软雅黑" w:eastAsia="微软雅黑" w:hAnsi="微软雅黑" w:hint="eastAsia"/>
          <w:lang w:eastAsia="zh-CN"/>
        </w:rPr>
        <w:t>开启微信扫描二维码</w:t>
      </w:r>
      <w:r w:rsidR="00C81E22"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登入</w:t>
      </w:r>
      <w:proofErr w:type="spellStart"/>
      <w:r w:rsidR="00C81E22" w:rsidRPr="008B76A4">
        <w:rPr>
          <w:rFonts w:ascii="微软雅黑" w:eastAsia="微软雅黑" w:hAnsi="微软雅黑"/>
          <w:lang w:eastAsia="zh-CN"/>
        </w:rPr>
        <w:t>MyET</w:t>
      </w:r>
      <w:proofErr w:type="spellEnd"/>
      <w:r w:rsidRPr="008B76A4">
        <w:rPr>
          <w:rFonts w:ascii="微软雅黑" w:eastAsia="微软雅黑" w:hAnsi="微软雅黑" w:hint="eastAsia"/>
          <w:lang w:eastAsia="zh-CN"/>
        </w:rPr>
        <w:t>。</w:t>
      </w:r>
    </w:p>
    <w:p w14:paraId="150E1CC2" w14:textId="77777777" w:rsidR="00302A46" w:rsidRPr="008B76A4" w:rsidRDefault="00D90DAE" w:rsidP="008B76A4">
      <w:pPr>
        <w:pStyle w:val="a4"/>
        <w:snapToGrid w:val="0"/>
        <w:ind w:leftChars="0" w:left="1134"/>
        <w:rPr>
          <w:rFonts w:ascii="微软雅黑" w:eastAsia="微软雅黑" w:hAnsi="微软雅黑" w:cs="Arial"/>
          <w:szCs w:val="20"/>
        </w:rPr>
      </w:pP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再将注册过的</w:t>
      </w:r>
      <w:proofErr w:type="spellStart"/>
      <w:r w:rsidRPr="008B76A4">
        <w:rPr>
          <w:rFonts w:ascii="微软雅黑" w:eastAsia="微软雅黑" w:hAnsi="微软雅黑"/>
          <w:lang w:eastAsia="zh-CN"/>
        </w:rPr>
        <w:t>MyET</w:t>
      </w:r>
      <w:proofErr w:type="spellEnd"/>
      <w:r w:rsidRPr="008B76A4">
        <w:rPr>
          <w:rFonts w:ascii="微软雅黑" w:eastAsia="微软雅黑" w:hAnsi="微软雅黑" w:hint="eastAsia"/>
          <w:lang w:eastAsia="zh-CN"/>
        </w:rPr>
        <w:t>账号与微信账号做绑定。</w:t>
      </w:r>
    </w:p>
    <w:p w14:paraId="5971EE6E" w14:textId="77777777" w:rsidR="00C81E22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</w:rPr>
      </w:pPr>
      <w:r w:rsidRPr="008B76A4">
        <w:rPr>
          <w:rFonts w:ascii="微软雅黑" w:eastAsia="微软雅黑" w:hAnsi="微软雅黑"/>
          <w:noProof/>
          <w:color w:val="000000"/>
          <w:kern w:val="0"/>
          <w:szCs w:val="24"/>
        </w:rPr>
        <w:drawing>
          <wp:inline distT="0" distB="0" distL="0" distR="0" wp14:anchorId="03380F14" wp14:editId="18A725F8">
            <wp:extent cx="4427220" cy="2849880"/>
            <wp:effectExtent l="19050" t="19050" r="11430" b="26670"/>
            <wp:docPr id="7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84988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D4D565" w14:textId="77777777" w:rsidR="00811F8D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  <w:lang w:eastAsia="zh-CN"/>
        </w:rPr>
      </w:pPr>
      <w:r w:rsidRPr="008B76A4">
        <w:rPr>
          <w:rFonts w:ascii="微软雅黑" w:eastAsia="微软雅黑" w:hAnsi="微软雅黑"/>
          <w:noProof/>
          <w:color w:val="000000"/>
          <w:kern w:val="0"/>
          <w:szCs w:val="24"/>
        </w:rPr>
        <w:drawing>
          <wp:inline distT="0" distB="0" distL="0" distR="0" wp14:anchorId="5F685B4F" wp14:editId="4183C9BB">
            <wp:extent cx="4433236" cy="2402685"/>
            <wp:effectExtent l="19050" t="19050" r="24464" b="16665"/>
            <wp:docPr id="8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71" cy="240210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76A4"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77DED137" wp14:editId="3A0D135B">
            <wp:simplePos x="0" y="0"/>
            <wp:positionH relativeFrom="column">
              <wp:posOffset>5307330</wp:posOffset>
            </wp:positionH>
            <wp:positionV relativeFrom="paragraph">
              <wp:posOffset>434340</wp:posOffset>
            </wp:positionV>
            <wp:extent cx="339090" cy="81280"/>
            <wp:effectExtent l="19050" t="0" r="3810" b="0"/>
            <wp:wrapNone/>
            <wp:docPr id="207" name="圖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0933" t="13165" r="8908" b="8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8128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6A4">
        <w:rPr>
          <w:rFonts w:ascii="微软雅黑" w:eastAsia="微软雅黑" w:hAnsi="微软雅黑"/>
          <w:noProof/>
        </w:rPr>
        <w:drawing>
          <wp:inline distT="0" distB="0" distL="0" distR="0" wp14:anchorId="22AC64F3" wp14:editId="6B37D290">
            <wp:extent cx="4891088" cy="1734177"/>
            <wp:effectExtent l="19050" t="19050" r="24130" b="19050"/>
            <wp:docPr id="9" name="圖片 390" descr="绑定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0" descr="绑定账号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96" cy="174283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331057" w14:textId="4DB7F86E" w:rsidR="007B3533" w:rsidRPr="008B76A4" w:rsidRDefault="007B3533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  <w:lang w:eastAsia="zh-CN"/>
        </w:rPr>
      </w:pPr>
    </w:p>
    <w:p w14:paraId="26069853" w14:textId="77777777" w:rsidR="00B34254" w:rsidRPr="008B76A4" w:rsidRDefault="0036003F" w:rsidP="008B76A4">
      <w:pPr>
        <w:pStyle w:val="a4"/>
        <w:numPr>
          <w:ilvl w:val="0"/>
          <w:numId w:val="1"/>
        </w:numPr>
        <w:snapToGrid w:val="0"/>
        <w:spacing w:line="300" w:lineRule="exact"/>
        <w:ind w:leftChars="0"/>
        <w:rPr>
          <w:rFonts w:ascii="微软雅黑" w:eastAsia="微软雅黑" w:hAnsi="微软雅黑" w:cs="Arial"/>
          <w:b/>
          <w:lang w:eastAsia="zh-CN"/>
        </w:rPr>
      </w:pPr>
      <w:r w:rsidRPr="008B76A4">
        <w:rPr>
          <w:rFonts w:ascii="微软雅黑" w:eastAsia="微软雅黑" w:hAnsi="微软雅黑" w:cs="Arial" w:hint="eastAsia"/>
          <w:b/>
          <w:szCs w:val="20"/>
          <w:u w:val="single"/>
          <w:lang w:eastAsia="zh-CN"/>
        </w:rPr>
        <w:t>开始使用课程学习</w:t>
      </w:r>
    </w:p>
    <w:p w14:paraId="660E5CE6" w14:textId="77777777" w:rsidR="0036003F" w:rsidRPr="008B76A4" w:rsidRDefault="0036003F" w:rsidP="008B76A4">
      <w:pPr>
        <w:pStyle w:val="a4"/>
        <w:numPr>
          <w:ilvl w:val="0"/>
          <w:numId w:val="27"/>
        </w:numPr>
        <w:snapToGrid w:val="0"/>
        <w:spacing w:line="300" w:lineRule="exact"/>
        <w:ind w:leftChars="0"/>
        <w:rPr>
          <w:rFonts w:ascii="微软雅黑" w:eastAsia="微软雅黑" w:hAnsi="微软雅黑" w:cs="Arial"/>
          <w:b/>
          <w:lang w:eastAsia="zh-CN"/>
        </w:rPr>
      </w:pP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进入</w:t>
      </w:r>
      <w:proofErr w:type="spellStart"/>
      <w:r w:rsidRPr="008B76A4">
        <w:rPr>
          <w:rFonts w:ascii="微软雅黑" w:eastAsia="微软雅黑" w:hAnsi="微软雅黑"/>
          <w:lang w:eastAsia="zh-CN"/>
        </w:rPr>
        <w:t>MyET</w:t>
      </w:r>
      <w:proofErr w:type="spellEnd"/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首页后，选择画面中「我的课程」列表下的课程</w:t>
      </w:r>
      <w:r w:rsidRPr="008B76A4">
        <w:rPr>
          <w:rFonts w:ascii="微软雅黑" w:eastAsia="微软雅黑" w:hAnsi="微软雅黑" w:hint="eastAsia"/>
          <w:lang w:eastAsia="zh-CN"/>
        </w:rPr>
        <w:t>icon</w:t>
      </w: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进入学习。</w:t>
      </w:r>
    </w:p>
    <w:p w14:paraId="500EDEF6" w14:textId="77777777" w:rsidR="00E83B18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</w:rPr>
      </w:pPr>
      <w:r w:rsidRPr="008B76A4">
        <w:rPr>
          <w:rFonts w:ascii="微软雅黑" w:eastAsia="微软雅黑" w:hAnsi="微软雅黑"/>
          <w:noProof/>
          <w:color w:val="000000"/>
          <w:kern w:val="0"/>
          <w:szCs w:val="24"/>
        </w:rPr>
        <w:drawing>
          <wp:inline distT="0" distB="0" distL="0" distR="0" wp14:anchorId="1EA7C20C" wp14:editId="185D0989">
            <wp:extent cx="4324350" cy="2996837"/>
            <wp:effectExtent l="19050" t="19050" r="19050" b="13335"/>
            <wp:docPr id="1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19" cy="300554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B28D98" w14:textId="25C262B6" w:rsidR="00B34254" w:rsidRPr="008B76A4" w:rsidRDefault="00B34254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</w:rPr>
      </w:pPr>
    </w:p>
    <w:p w14:paraId="3CEEDC4E" w14:textId="77777777" w:rsidR="0036003F" w:rsidRPr="008B76A4" w:rsidRDefault="0036003F" w:rsidP="008B76A4">
      <w:pPr>
        <w:pStyle w:val="a4"/>
        <w:numPr>
          <w:ilvl w:val="0"/>
          <w:numId w:val="27"/>
        </w:numPr>
        <w:snapToGrid w:val="0"/>
        <w:ind w:leftChars="0"/>
        <w:rPr>
          <w:rFonts w:ascii="微软雅黑" w:eastAsia="微软雅黑" w:hAnsi="微软雅黑"/>
          <w:color w:val="000000"/>
          <w:kern w:val="0"/>
          <w:szCs w:val="24"/>
          <w:lang w:eastAsia="zh-CN"/>
        </w:rPr>
      </w:pP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可直接点选「开始」进入课程，系统会每次自动记忆学习的进度，若要学习特定的一课，可点选「课程目录」进入。</w:t>
      </w:r>
    </w:p>
    <w:p w14:paraId="32867F3E" w14:textId="77777777" w:rsidR="00970004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</w:rPr>
      </w:pPr>
      <w:r w:rsidRPr="008B76A4">
        <w:rPr>
          <w:rFonts w:ascii="微软雅黑" w:eastAsia="微软雅黑" w:hAnsi="微软雅黑"/>
          <w:noProof/>
          <w:color w:val="000000"/>
          <w:kern w:val="0"/>
          <w:szCs w:val="24"/>
        </w:rPr>
        <w:drawing>
          <wp:inline distT="0" distB="0" distL="0" distR="0" wp14:anchorId="0C98903B" wp14:editId="2E66476F">
            <wp:extent cx="4537664" cy="2528888"/>
            <wp:effectExtent l="19050" t="19050" r="15875" b="24130"/>
            <wp:docPr id="2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61" cy="25389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CC3E5E" w14:textId="77777777" w:rsidR="0036003F" w:rsidRPr="008B76A4" w:rsidRDefault="0036003F" w:rsidP="008B76A4">
      <w:pPr>
        <w:pStyle w:val="a4"/>
        <w:numPr>
          <w:ilvl w:val="0"/>
          <w:numId w:val="27"/>
        </w:numPr>
        <w:snapToGrid w:val="0"/>
        <w:ind w:leftChars="0"/>
        <w:rPr>
          <w:rFonts w:ascii="微软雅黑" w:eastAsia="微软雅黑" w:hAnsi="微软雅黑"/>
          <w:color w:val="000000"/>
          <w:kern w:val="0"/>
          <w:szCs w:val="24"/>
          <w:lang w:eastAsia="zh-CN"/>
        </w:rPr>
      </w:pPr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lastRenderedPageBreak/>
        <w:t>进入课程后，</w:t>
      </w:r>
      <w:proofErr w:type="spellStart"/>
      <w:r w:rsidRPr="008B76A4">
        <w:rPr>
          <w:rFonts w:ascii="微软雅黑" w:eastAsia="微软雅黑" w:hAnsi="微软雅黑"/>
          <w:lang w:eastAsia="zh-CN"/>
        </w:rPr>
        <w:t>MyET</w:t>
      </w:r>
      <w:proofErr w:type="spellEnd"/>
      <w:r w:rsidRPr="008B76A4">
        <w:rPr>
          <w:rFonts w:ascii="微软雅黑" w:eastAsia="微软雅黑" w:hAnsi="微软雅黑" w:hint="eastAsia"/>
          <w:color w:val="000000"/>
          <w:kern w:val="0"/>
          <w:szCs w:val="24"/>
          <w:lang w:eastAsia="zh-CN"/>
        </w:rPr>
        <w:t>系统将自动播放一遍课文内容，可点选下方各式学习模块进行练习。</w:t>
      </w:r>
    </w:p>
    <w:p w14:paraId="72819BF9" w14:textId="77777777" w:rsidR="00FF756C" w:rsidRPr="008B76A4" w:rsidRDefault="00AA2B8D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</w:rPr>
      </w:pPr>
      <w:r w:rsidRPr="008B76A4">
        <w:rPr>
          <w:rFonts w:ascii="微软雅黑" w:eastAsia="微软雅黑" w:hAnsi="微软雅黑"/>
          <w:noProof/>
          <w:color w:val="000000"/>
          <w:kern w:val="0"/>
          <w:szCs w:val="24"/>
        </w:rPr>
        <w:drawing>
          <wp:inline distT="0" distB="0" distL="0" distR="0" wp14:anchorId="1E18D178" wp14:editId="0F7FB973">
            <wp:extent cx="5172075" cy="2887980"/>
            <wp:effectExtent l="19050" t="19050" r="28575" b="26670"/>
            <wp:docPr id="21" name="圖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10" cy="28881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C0FC92" w14:textId="65087AE1" w:rsidR="002739D8" w:rsidRPr="008B76A4" w:rsidRDefault="002739D8" w:rsidP="008B76A4">
      <w:pPr>
        <w:pStyle w:val="a4"/>
        <w:snapToGrid w:val="0"/>
        <w:ind w:leftChars="0" w:left="1080"/>
        <w:rPr>
          <w:rFonts w:ascii="微软雅黑" w:eastAsia="微软雅黑" w:hAnsi="微软雅黑"/>
          <w:color w:val="000000"/>
          <w:kern w:val="0"/>
          <w:szCs w:val="24"/>
        </w:rPr>
      </w:pPr>
    </w:p>
    <w:p w14:paraId="0A9D087E" w14:textId="77777777" w:rsidR="0036003F" w:rsidRPr="00484664" w:rsidRDefault="0036003F" w:rsidP="0036003F">
      <w:pPr>
        <w:spacing w:line="300" w:lineRule="exact"/>
        <w:rPr>
          <w:rFonts w:ascii="Arial" w:eastAsia="新細明體 (本文中文字型)" w:hAnsi="Arial"/>
          <w:noProof/>
          <w:lang w:eastAsia="zh-CN"/>
        </w:rPr>
      </w:pPr>
    </w:p>
    <w:p w14:paraId="455B6FE9" w14:textId="77777777" w:rsidR="0036003F" w:rsidRPr="00484664" w:rsidRDefault="0036003F" w:rsidP="0036003F">
      <w:pPr>
        <w:rPr>
          <w:rFonts w:ascii="Arial" w:eastAsia="新細明體 (本文中文字型)" w:hAnsi="Arial" w:cs="Arial"/>
          <w:szCs w:val="20"/>
          <w:lang w:eastAsia="zh-CN"/>
        </w:rPr>
      </w:pPr>
    </w:p>
    <w:p w14:paraId="5FE128F1" w14:textId="77777777" w:rsidR="009075BB" w:rsidRPr="00484664" w:rsidRDefault="009075BB" w:rsidP="00F31706">
      <w:pPr>
        <w:rPr>
          <w:rFonts w:ascii="Arial" w:eastAsia="新細明體 (本文中文字型)" w:hAnsi="Arial" w:cs="Arial"/>
          <w:szCs w:val="20"/>
          <w:lang w:eastAsia="zh-CN"/>
        </w:rPr>
      </w:pPr>
    </w:p>
    <w:p w14:paraId="5BEC8396" w14:textId="77777777" w:rsidR="009075BB" w:rsidRPr="00484664" w:rsidRDefault="009075BB" w:rsidP="00F31706">
      <w:pPr>
        <w:rPr>
          <w:rFonts w:ascii="Arial" w:eastAsia="新細明體 (本文中文字型)" w:hAnsi="Arial" w:cs="Arial"/>
          <w:szCs w:val="20"/>
          <w:lang w:eastAsia="zh-CN"/>
        </w:rPr>
      </w:pPr>
    </w:p>
    <w:p w14:paraId="1B80E9C3" w14:textId="77777777" w:rsidR="00BE4426" w:rsidRPr="00484664" w:rsidRDefault="00BE4426">
      <w:pPr>
        <w:widowControl/>
        <w:rPr>
          <w:rFonts w:ascii="Arial" w:eastAsia="新細明體 (本文中文字型)" w:hAnsi="Arial" w:cs="Arial"/>
          <w:szCs w:val="20"/>
          <w:lang w:eastAsia="zh-CN"/>
        </w:rPr>
      </w:pPr>
      <w:r w:rsidRPr="00484664">
        <w:rPr>
          <w:rFonts w:ascii="Arial" w:eastAsia="新細明體 (本文中文字型)" w:hAnsi="Arial" w:cs="Arial"/>
          <w:szCs w:val="20"/>
          <w:lang w:eastAsia="zh-CN"/>
        </w:rPr>
        <w:br w:type="page"/>
      </w:r>
    </w:p>
    <w:p w14:paraId="3B949044" w14:textId="77777777" w:rsidR="009075BB" w:rsidRPr="00AC3AEE" w:rsidRDefault="009075BB" w:rsidP="00AC3AEE">
      <w:pPr>
        <w:widowControl/>
        <w:snapToGrid w:val="0"/>
        <w:rPr>
          <w:rFonts w:ascii="微软雅黑" w:eastAsia="微软雅黑" w:hAnsi="微软雅黑" w:cs="Arial"/>
          <w:b/>
          <w:szCs w:val="20"/>
          <w:u w:val="single"/>
        </w:rPr>
      </w:pPr>
      <w:r w:rsidRPr="00AC3AEE">
        <w:rPr>
          <w:rFonts w:ascii="微软雅黑" w:eastAsia="微软雅黑" w:hAnsi="微软雅黑" w:cs="Arial" w:hint="eastAsia"/>
          <w:b/>
          <w:szCs w:val="20"/>
          <w:u w:val="single"/>
        </w:rPr>
        <w:lastRenderedPageBreak/>
        <w:t>手机使用说明</w:t>
      </w: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6D3A64" w:rsidRPr="00AC3AEE" w14:paraId="4558A801" w14:textId="77777777" w:rsidTr="001770DA">
        <w:tc>
          <w:tcPr>
            <w:tcW w:w="9962" w:type="dxa"/>
            <w:gridSpan w:val="2"/>
            <w:shd w:val="clear" w:color="auto" w:fill="auto"/>
          </w:tcPr>
          <w:p w14:paraId="4D6F63E8" w14:textId="77777777" w:rsidR="006D3A64" w:rsidRPr="00AC3AEE" w:rsidRDefault="002F19EF" w:rsidP="00AC3AEE">
            <w:pPr>
              <w:snapToGrid w:val="0"/>
              <w:jc w:val="center"/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点击</w:t>
            </w:r>
            <w:r w:rsidR="006D3A64" w:rsidRPr="00AC3AEE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注册页进行注册</w:t>
            </w:r>
          </w:p>
        </w:tc>
      </w:tr>
      <w:tr w:rsidR="006D3A64" w:rsidRPr="00AC3AEE" w14:paraId="035C66DE" w14:textId="77777777" w:rsidTr="001770DA">
        <w:tc>
          <w:tcPr>
            <w:tcW w:w="5070" w:type="dxa"/>
            <w:shd w:val="clear" w:color="auto" w:fill="auto"/>
          </w:tcPr>
          <w:p w14:paraId="7531F757" w14:textId="0279FB54" w:rsidR="006D3A64" w:rsidRPr="00AC3AEE" w:rsidRDefault="008A0734" w:rsidP="00AC3AEE">
            <w:pPr>
              <w:snapToGrid w:val="0"/>
              <w:rPr>
                <w:rFonts w:ascii="微软雅黑" w:eastAsia="微软雅黑" w:hAnsi="微软雅黑"/>
                <w:noProof/>
                <w:szCs w:val="24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F18D288" wp14:editId="40B53333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3226435</wp:posOffset>
                      </wp:positionV>
                      <wp:extent cx="572135" cy="133985"/>
                      <wp:effectExtent l="19050" t="19050" r="0" b="0"/>
                      <wp:wrapNone/>
                      <wp:docPr id="438" name="矩形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2135" cy="13398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A8B7" id="矩形 438" o:spid="_x0000_s1026" style="position:absolute;left:0;text-align:left;margin-left:86.05pt;margin-top:254.05pt;width:45.05pt;height:1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" filled="f" strokecolor="red" strokeweight="2.25pt">
                      <v:path arrowok="t"/>
                    </v:rect>
                  </w:pict>
                </mc:Fallback>
              </mc:AlternateContent>
            </w:r>
            <w:r w:rsidR="00AA2B8D" w:rsidRPr="00AC3AEE">
              <w:rPr>
                <w:rFonts w:ascii="微软雅黑" w:eastAsia="微软雅黑" w:hAnsi="微软雅黑"/>
                <w:noProof/>
              </w:rPr>
              <w:drawing>
                <wp:anchor distT="0" distB="0" distL="114300" distR="114300" simplePos="0" relativeHeight="251603968" behindDoc="0" locked="0" layoutInCell="1" allowOverlap="1" wp14:anchorId="565183F8" wp14:editId="1040B5C3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2311400</wp:posOffset>
                  </wp:positionV>
                  <wp:extent cx="410845" cy="160020"/>
                  <wp:effectExtent l="19050" t="0" r="8255" b="0"/>
                  <wp:wrapNone/>
                  <wp:docPr id="170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2B8D" w:rsidRPr="00AC3AEE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1D89A633" wp14:editId="44B9BA62">
                  <wp:extent cx="2781300" cy="6118860"/>
                  <wp:effectExtent l="19050" t="0" r="0" b="0"/>
                  <wp:docPr id="95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1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11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18EAC1AA" w14:textId="77777777" w:rsidR="00B32DFB" w:rsidRPr="00AC3AEE" w:rsidRDefault="006D3A64" w:rsidP="00AC3AEE">
            <w:pPr>
              <w:snapToGrid w:val="0"/>
              <w:rPr>
                <w:rFonts w:ascii="微软雅黑" w:eastAsia="微软雅黑" w:hAnsi="微软雅黑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</w:t>
            </w:r>
            <w:r w:rsidRPr="00AC3AEE">
              <w:rPr>
                <w:rFonts w:ascii="微软雅黑" w:eastAsia="微软雅黑" w:hAnsi="微软雅黑" w:cs="Arial"/>
                <w:szCs w:val="24"/>
                <w:lang w:eastAsia="zh-CN"/>
              </w:rPr>
              <w:t>1</w:t>
            </w: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：</w:t>
            </w:r>
            <w:proofErr w:type="gramStart"/>
            <w:r w:rsidR="00B32DFB" w:rsidRPr="00AC3AEE">
              <w:rPr>
                <w:rFonts w:ascii="微软雅黑" w:eastAsia="微软雅黑" w:hAnsi="微软雅黑" w:hint="eastAsia"/>
                <w:lang w:eastAsia="zh-CN"/>
              </w:rPr>
              <w:t>至注册页进行</w:t>
            </w:r>
            <w:proofErr w:type="gramEnd"/>
            <w:r w:rsidR="00B32DFB" w:rsidRPr="00AC3AEE">
              <w:rPr>
                <w:rFonts w:ascii="微软雅黑" w:eastAsia="微软雅黑" w:hAnsi="微软雅黑" w:hint="eastAsia"/>
                <w:lang w:eastAsia="zh-CN"/>
              </w:rPr>
              <w:t>注册</w:t>
            </w:r>
            <w:r w:rsidR="002F19EF" w:rsidRPr="00AC3AEE">
              <w:rPr>
                <w:rFonts w:ascii="微软雅黑" w:eastAsia="微软雅黑" w:hAnsi="微软雅黑" w:hint="eastAsia"/>
                <w:lang w:eastAsia="zh-CN"/>
              </w:rPr>
              <w:t>。</w:t>
            </w:r>
          </w:p>
          <w:p w14:paraId="01145062" w14:textId="77777777" w:rsidR="006D3A64" w:rsidRPr="00AC3AEE" w:rsidRDefault="00B32DFB" w:rsidP="00AC3AEE">
            <w:pPr>
              <w:snapToGrid w:val="0"/>
              <w:rPr>
                <w:rFonts w:ascii="微软雅黑" w:eastAsia="微软雅黑" w:hAnsi="微软雅黑" w:cs="Arial"/>
                <w:b/>
                <w:szCs w:val="20"/>
                <w:u w:val="single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</w:t>
            </w:r>
            <w:r w:rsidRPr="00AC3AEE">
              <w:rPr>
                <w:rFonts w:ascii="微软雅黑" w:eastAsia="微软雅黑" w:hAnsi="微软雅黑" w:cs="Arial" w:hint="eastAsia"/>
                <w:szCs w:val="24"/>
                <w:lang w:eastAsia="zh-CN"/>
              </w:rPr>
              <w:t>2</w:t>
            </w: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：</w:t>
            </w:r>
            <w:r w:rsidRPr="00AC3AEE">
              <w:rPr>
                <w:rFonts w:ascii="微软雅黑" w:eastAsia="微软雅黑" w:hAnsi="微软雅黑" w:hint="eastAsia"/>
                <w:lang w:eastAsia="zh-CN"/>
              </w:rPr>
              <w:t>依序填写栏位信息创建</w:t>
            </w:r>
            <w:proofErr w:type="spellStart"/>
            <w:r w:rsidRPr="00AC3AEE">
              <w:rPr>
                <w:rFonts w:ascii="微软雅黑" w:eastAsia="微软雅黑" w:hAnsi="微软雅黑" w:cs="Arial" w:hint="eastAsia"/>
              </w:rPr>
              <w:t>M</w:t>
            </w:r>
            <w:r w:rsidRPr="00AC3AEE">
              <w:rPr>
                <w:rFonts w:ascii="微软雅黑" w:eastAsia="微软雅黑" w:hAnsi="微软雅黑" w:cs="Arial"/>
                <w:lang w:eastAsia="zh-CN"/>
              </w:rPr>
              <w:t>yET</w:t>
            </w:r>
            <w:proofErr w:type="spellEnd"/>
            <w:r w:rsidRPr="00AC3AEE">
              <w:rPr>
                <w:rFonts w:ascii="微软雅黑" w:eastAsia="微软雅黑" w:hAnsi="微软雅黑" w:hint="eastAsia"/>
                <w:lang w:eastAsia="zh-CN"/>
              </w:rPr>
              <w:t>新</w:t>
            </w:r>
            <w:proofErr w:type="gramStart"/>
            <w:r w:rsidRPr="00AC3AEE">
              <w:rPr>
                <w:rFonts w:ascii="微软雅黑" w:eastAsia="微软雅黑" w:hAnsi="微软雅黑" w:hint="eastAsia"/>
                <w:lang w:eastAsia="zh-CN"/>
              </w:rPr>
              <w:t>帐号</w:t>
            </w:r>
            <w:proofErr w:type="gramEnd"/>
            <w:r w:rsidRPr="00AC3AEE">
              <w:rPr>
                <w:rFonts w:ascii="微软雅黑" w:eastAsia="微软雅黑" w:hAnsi="微软雅黑" w:hint="eastAsia"/>
                <w:lang w:eastAsia="zh-CN"/>
              </w:rPr>
              <w:t>，或输入您已有的</w:t>
            </w:r>
            <w:proofErr w:type="spellStart"/>
            <w:r w:rsidRPr="00AC3AEE">
              <w:rPr>
                <w:rFonts w:ascii="微软雅黑" w:eastAsia="微软雅黑" w:hAnsi="微软雅黑" w:hint="eastAsia"/>
              </w:rPr>
              <w:t>M</w:t>
            </w:r>
            <w:r w:rsidRPr="00AC3AEE">
              <w:rPr>
                <w:rFonts w:ascii="微软雅黑" w:eastAsia="微软雅黑" w:hAnsi="微软雅黑" w:hint="eastAsia"/>
                <w:lang w:eastAsia="zh-CN"/>
              </w:rPr>
              <w:t>y</w:t>
            </w:r>
            <w:r w:rsidRPr="00AC3AEE">
              <w:rPr>
                <w:rFonts w:ascii="微软雅黑" w:eastAsia="微软雅黑" w:hAnsi="微软雅黑"/>
                <w:lang w:eastAsia="zh-CN"/>
              </w:rPr>
              <w:t>ET</w:t>
            </w:r>
            <w:proofErr w:type="spellEnd"/>
            <w:proofErr w:type="gramStart"/>
            <w:r w:rsidRPr="00AC3AEE">
              <w:rPr>
                <w:rFonts w:ascii="微软雅黑" w:eastAsia="微软雅黑" w:hAnsi="微软雅黑" w:hint="eastAsia"/>
                <w:lang w:eastAsia="zh-CN"/>
              </w:rPr>
              <w:t>帐号</w:t>
            </w:r>
            <w:proofErr w:type="gramEnd"/>
            <w:r w:rsidRPr="00AC3AEE">
              <w:rPr>
                <w:rFonts w:ascii="微软雅黑" w:eastAsia="微软雅黑" w:hAnsi="微软雅黑" w:hint="eastAsia"/>
                <w:lang w:eastAsia="zh-CN"/>
              </w:rPr>
              <w:t>及密码后点击＂完成注册＂。</w:t>
            </w:r>
          </w:p>
        </w:tc>
      </w:tr>
    </w:tbl>
    <w:p w14:paraId="0AE30D06" w14:textId="77777777" w:rsidR="00B32DFB" w:rsidRPr="00AC3AEE" w:rsidRDefault="006D3A64" w:rsidP="00AC3AEE">
      <w:pPr>
        <w:widowControl/>
        <w:snapToGrid w:val="0"/>
        <w:rPr>
          <w:rFonts w:ascii="微软雅黑" w:eastAsia="微软雅黑" w:hAnsi="微软雅黑"/>
        </w:rPr>
      </w:pPr>
      <w:r w:rsidRPr="00AC3AEE">
        <w:rPr>
          <w:rFonts w:ascii="微软雅黑" w:eastAsia="微软雅黑" w:hAnsi="微软雅黑"/>
        </w:rPr>
        <w:br w:type="page"/>
      </w: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B32DFB" w:rsidRPr="00AC3AEE" w14:paraId="69E30577" w14:textId="77777777" w:rsidTr="001770DA">
        <w:tc>
          <w:tcPr>
            <w:tcW w:w="5070" w:type="dxa"/>
            <w:shd w:val="clear" w:color="auto" w:fill="auto"/>
          </w:tcPr>
          <w:p w14:paraId="43774AE5" w14:textId="25F21117" w:rsidR="00B32DFB" w:rsidRPr="00AC3AEE" w:rsidRDefault="008A0734" w:rsidP="00AC3AEE">
            <w:pPr>
              <w:snapToGrid w:val="0"/>
              <w:rPr>
                <w:rFonts w:ascii="微软雅黑" w:eastAsia="微软雅黑" w:hAnsi="微软雅黑"/>
                <w:szCs w:val="24"/>
              </w:rPr>
            </w:pPr>
            <w:r>
              <w:rPr>
                <w:rFonts w:ascii="微软雅黑" w:eastAsia="微软雅黑" w:hAnsi="微软雅黑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43022DC" wp14:editId="6F36D764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3260090</wp:posOffset>
                      </wp:positionV>
                      <wp:extent cx="671195" cy="233680"/>
                      <wp:effectExtent l="19050" t="19050" r="0" b="0"/>
                      <wp:wrapNone/>
                      <wp:docPr id="441" name="矩形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1195" cy="23368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838E8" id="矩形 441" o:spid="_x0000_s1026" style="position:absolute;left:0;text-align:left;margin-left:76.65pt;margin-top:256.7pt;width:52.85pt;height:1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" filled="f" strokecolor="red" strokeweight="2.25pt">
                      <v:path arrowok="t"/>
                    </v:rect>
                  </w:pict>
                </mc:Fallback>
              </mc:AlternateContent>
            </w:r>
            <w:r w:rsidR="00AA2B8D" w:rsidRPr="00AC3AEE">
              <w:rPr>
                <w:rFonts w:ascii="微软雅黑" w:eastAsia="微软雅黑" w:hAnsi="微软雅黑"/>
                <w:noProof/>
              </w:rPr>
              <w:drawing>
                <wp:anchor distT="0" distB="0" distL="114300" distR="114300" simplePos="0" relativeHeight="251606016" behindDoc="0" locked="0" layoutInCell="1" allowOverlap="1" wp14:anchorId="65B622EB" wp14:editId="176678C6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2040255</wp:posOffset>
                  </wp:positionV>
                  <wp:extent cx="410845" cy="160020"/>
                  <wp:effectExtent l="19050" t="0" r="8255" b="0"/>
                  <wp:wrapNone/>
                  <wp:docPr id="169" name="圖片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2B8D" w:rsidRPr="00AC3AEE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513410E1" wp14:editId="5578767B">
                  <wp:extent cx="2636520" cy="5715000"/>
                  <wp:effectExtent l="19050" t="0" r="0" b="0"/>
                  <wp:docPr id="96" name="圖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5281181A" w14:textId="77777777" w:rsidR="00B32DFB" w:rsidRPr="00AC3AEE" w:rsidRDefault="00B32DFB" w:rsidP="00AC3AEE">
            <w:pPr>
              <w:snapToGrid w:val="0"/>
              <w:rPr>
                <w:rFonts w:ascii="微软雅黑" w:eastAsia="微软雅黑" w:hAnsi="微软雅黑" w:cs="Arial"/>
                <w:b/>
                <w:szCs w:val="20"/>
                <w:u w:val="single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</w:t>
            </w:r>
            <w:r w:rsidRPr="00AC3AEE">
              <w:rPr>
                <w:rFonts w:ascii="微软雅黑" w:eastAsia="微软雅黑" w:hAnsi="微软雅黑" w:cs="Arial"/>
                <w:szCs w:val="24"/>
                <w:lang w:eastAsia="zh-CN"/>
              </w:rPr>
              <w:t>3</w:t>
            </w: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：</w:t>
            </w:r>
            <w:r w:rsidRPr="00AC3AEE">
              <w:rPr>
                <w:rFonts w:ascii="微软雅黑" w:eastAsia="微软雅黑" w:hAnsi="微软雅黑" w:hint="eastAsia"/>
                <w:lang w:eastAsia="zh-CN"/>
              </w:rPr>
              <w:t>注册成功会弹出创建成功的信息并在您的帐号中自动开通课程。</w:t>
            </w:r>
          </w:p>
          <w:p w14:paraId="3D86727D" w14:textId="77777777" w:rsidR="00B32DFB" w:rsidRPr="00AC3AEE" w:rsidRDefault="00B32DFB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</w:p>
        </w:tc>
      </w:tr>
    </w:tbl>
    <w:p w14:paraId="4555A130" w14:textId="77777777" w:rsidR="005543AC" w:rsidRPr="00AC3AEE" w:rsidRDefault="00B32DFB" w:rsidP="00AC3AEE">
      <w:pPr>
        <w:widowControl/>
        <w:snapToGrid w:val="0"/>
        <w:rPr>
          <w:rFonts w:ascii="微软雅黑" w:eastAsia="微软雅黑" w:hAnsi="微软雅黑"/>
        </w:rPr>
      </w:pPr>
      <w:r w:rsidRPr="00AC3AEE">
        <w:rPr>
          <w:rFonts w:ascii="微软雅黑" w:eastAsia="微软雅黑" w:hAnsi="微软雅黑"/>
        </w:rPr>
        <w:br w:type="page"/>
      </w: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5543AC" w:rsidRPr="00AC3AEE" w14:paraId="4E9CFFFD" w14:textId="77777777" w:rsidTr="001770DA">
        <w:tc>
          <w:tcPr>
            <w:tcW w:w="5070" w:type="dxa"/>
            <w:shd w:val="clear" w:color="auto" w:fill="auto"/>
          </w:tcPr>
          <w:p w14:paraId="01158B0E" w14:textId="0864A046" w:rsidR="005543AC" w:rsidRPr="00AC3AEE" w:rsidRDefault="008A0734" w:rsidP="00AC3AEE">
            <w:pPr>
              <w:snapToGrid w:val="0"/>
              <w:rPr>
                <w:rFonts w:ascii="微软雅黑" w:eastAsia="微软雅黑" w:hAnsi="微软雅黑"/>
                <w:szCs w:val="24"/>
              </w:rPr>
            </w:pPr>
            <w:r>
              <w:rPr>
                <w:rFonts w:ascii="微软雅黑" w:eastAsia="微软雅黑" w:hAnsi="微软雅黑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966385C" wp14:editId="32DAA124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2736215</wp:posOffset>
                      </wp:positionV>
                      <wp:extent cx="1798955" cy="1550670"/>
                      <wp:effectExtent l="19050" t="19050" r="0" b="0"/>
                      <wp:wrapNone/>
                      <wp:docPr id="442" name="矩形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8955" cy="155067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C8623" id="矩形 442" o:spid="_x0000_s1026" style="position:absolute;left:0;text-align:left;margin-left:31.05pt;margin-top:215.45pt;width:141.65pt;height:122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" filled="f" strokecolor="red" strokeweight="2.25pt">
                      <v:path arrowok="t"/>
                    </v:rect>
                  </w:pict>
                </mc:Fallback>
              </mc:AlternateContent>
            </w:r>
            <w:r w:rsidR="00AA2B8D" w:rsidRPr="00AC3AEE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318CD593" wp14:editId="02EA2C11">
                  <wp:extent cx="2575560" cy="5288280"/>
                  <wp:effectExtent l="19050" t="0" r="0" b="0"/>
                  <wp:docPr id="97" name="圖片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528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328438AE" w14:textId="77777777" w:rsidR="005543AC" w:rsidRPr="00AC3AEE" w:rsidRDefault="005543AC" w:rsidP="00AC3AEE">
            <w:pPr>
              <w:snapToGrid w:val="0"/>
              <w:rPr>
                <w:rFonts w:ascii="微软雅黑" w:eastAsia="微软雅黑" w:hAnsi="微软雅黑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</w:t>
            </w:r>
            <w:r w:rsidRPr="00AC3AEE">
              <w:rPr>
                <w:rFonts w:ascii="微软雅黑" w:eastAsia="微软雅黑" w:hAnsi="微软雅黑" w:cs="Arial"/>
                <w:szCs w:val="24"/>
                <w:lang w:eastAsia="zh-CN"/>
              </w:rPr>
              <w:t>4</w:t>
            </w: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：</w:t>
            </w:r>
            <w:r w:rsidRPr="00AC3AEE">
              <w:rPr>
                <w:rFonts w:ascii="微软雅黑" w:eastAsia="微软雅黑" w:hAnsi="微软雅黑" w:hint="eastAsia"/>
                <w:lang w:eastAsia="zh-CN"/>
              </w:rPr>
              <w:t>系统会自动跳转到</w:t>
            </w:r>
            <w:proofErr w:type="spellStart"/>
            <w:r w:rsidRPr="00AC3AEE">
              <w:rPr>
                <w:rFonts w:ascii="微软雅黑" w:eastAsia="微软雅黑" w:hAnsi="微软雅黑" w:hint="eastAsia"/>
                <w:lang w:eastAsia="zh-CN"/>
              </w:rPr>
              <w:t>MyET</w:t>
            </w:r>
            <w:proofErr w:type="spellEnd"/>
            <w:r w:rsidR="00FC17C8" w:rsidRPr="00AC3AEE">
              <w:rPr>
                <w:rFonts w:ascii="微软雅黑" w:eastAsia="微软雅黑" w:hAnsi="微软雅黑" w:hint="eastAsia"/>
                <w:lang w:eastAsia="zh-CN"/>
              </w:rPr>
              <w:t>官网的</w:t>
            </w:r>
            <w:r w:rsidRPr="00AC3AEE">
              <w:rPr>
                <w:rFonts w:ascii="微软雅黑" w:eastAsia="微软雅黑" w:hAnsi="微软雅黑" w:hint="eastAsia"/>
                <w:lang w:eastAsia="zh-CN"/>
              </w:rPr>
              <w:t>下载页面</w:t>
            </w:r>
            <w:r w:rsidR="00FC17C8" w:rsidRPr="00AC3AEE">
              <w:rPr>
                <w:rFonts w:ascii="微软雅黑" w:eastAsia="微软雅黑" w:hAnsi="微软雅黑" w:hint="eastAsia"/>
                <w:lang w:eastAsia="zh-CN"/>
              </w:rPr>
              <w:t>，可选择由官方云端或是小米应用商店下载</w:t>
            </w:r>
            <w:r w:rsidRPr="00AC3AEE">
              <w:rPr>
                <w:rFonts w:ascii="微软雅黑" w:eastAsia="微软雅黑" w:hAnsi="微软雅黑" w:hint="eastAsia"/>
                <w:lang w:eastAsia="zh-CN"/>
              </w:rPr>
              <w:t>。</w:t>
            </w:r>
          </w:p>
          <w:p w14:paraId="157F4594" w14:textId="77777777" w:rsidR="005543AC" w:rsidRPr="00AC3AEE" w:rsidRDefault="005543AC" w:rsidP="00AC3AEE">
            <w:pPr>
              <w:snapToGrid w:val="0"/>
              <w:rPr>
                <w:rFonts w:ascii="微软雅黑" w:eastAsia="微软雅黑" w:hAnsi="微软雅黑"/>
                <w:lang w:eastAsia="zh-CN"/>
              </w:rPr>
            </w:pPr>
          </w:p>
        </w:tc>
      </w:tr>
    </w:tbl>
    <w:p w14:paraId="78157E76" w14:textId="77777777" w:rsidR="00FC17C8" w:rsidRPr="00AC3AEE" w:rsidRDefault="005543AC" w:rsidP="00AC3AEE">
      <w:pPr>
        <w:widowControl/>
        <w:snapToGrid w:val="0"/>
        <w:rPr>
          <w:rFonts w:ascii="微软雅黑" w:eastAsia="微软雅黑" w:hAnsi="微软雅黑"/>
        </w:rPr>
      </w:pPr>
      <w:r w:rsidRPr="00AC3AEE">
        <w:rPr>
          <w:rFonts w:ascii="微软雅黑" w:eastAsia="微软雅黑" w:hAnsi="微软雅黑"/>
        </w:rPr>
        <w:br w:type="page"/>
      </w:r>
    </w:p>
    <w:p w14:paraId="696451F5" w14:textId="2291277B" w:rsidR="001E7625" w:rsidRPr="00AC3AEE" w:rsidRDefault="001E7625" w:rsidP="00AC3AEE">
      <w:pPr>
        <w:widowControl/>
        <w:snapToGrid w:val="0"/>
        <w:rPr>
          <w:rFonts w:ascii="微软雅黑" w:eastAsia="微软雅黑" w:hAnsi="微软雅黑"/>
        </w:rPr>
      </w:pP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1E7625" w:rsidRPr="00AC3AEE" w14:paraId="18863D78" w14:textId="77777777" w:rsidTr="001770DA">
        <w:tc>
          <w:tcPr>
            <w:tcW w:w="9962" w:type="dxa"/>
            <w:gridSpan w:val="2"/>
            <w:shd w:val="clear" w:color="auto" w:fill="auto"/>
          </w:tcPr>
          <w:p w14:paraId="48A90DE1" w14:textId="77777777" w:rsidR="001E7625" w:rsidRPr="00AC3AEE" w:rsidRDefault="003C7D0B" w:rsidP="00AC3AEE">
            <w:pPr>
              <w:snapToGrid w:val="0"/>
              <w:jc w:val="center"/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登入</w:t>
            </w:r>
            <w:r w:rsidRPr="00AC3AEE"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AC3AEE"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  <w:t>MyET</w:t>
            </w:r>
            <w:proofErr w:type="spellEnd"/>
            <w:r w:rsidR="00614417" w:rsidRPr="00AC3AEE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中国</w:t>
            </w:r>
            <w:r w:rsidRPr="00AC3AEE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服务器</w:t>
            </w:r>
          </w:p>
        </w:tc>
      </w:tr>
      <w:tr w:rsidR="001E7625" w:rsidRPr="00AC3AEE" w14:paraId="53B0C72C" w14:textId="77777777" w:rsidTr="001770DA">
        <w:tc>
          <w:tcPr>
            <w:tcW w:w="5070" w:type="dxa"/>
            <w:shd w:val="clear" w:color="auto" w:fill="auto"/>
          </w:tcPr>
          <w:p w14:paraId="70F0D811" w14:textId="023DDAAE" w:rsidR="001E7625" w:rsidRPr="00AC3AEE" w:rsidRDefault="008A0734" w:rsidP="00AC3AEE">
            <w:pPr>
              <w:snapToGrid w:val="0"/>
              <w:rPr>
                <w:rFonts w:ascii="微软雅黑" w:eastAsia="微软雅黑" w:hAnsi="微软雅黑"/>
                <w:szCs w:val="24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ABD7FA6" wp14:editId="597540A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1765300</wp:posOffset>
                      </wp:positionV>
                      <wp:extent cx="2522220" cy="419100"/>
                      <wp:effectExtent l="0" t="0" r="0" b="0"/>
                      <wp:wrapNone/>
                      <wp:docPr id="228" name="矩形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22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A9087" id="矩形 200" o:spid="_x0000_s1026" style="position:absolute;left:0;text-align:left;margin-left:7.85pt;margin-top:139pt;width:198.6pt;height:3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" filled="f" strokecolor="red" strokeweight="1.5pt"/>
                  </w:pict>
                </mc:Fallback>
              </mc:AlternateConten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2D6C5D7" wp14:editId="4D7526E1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5057140</wp:posOffset>
                      </wp:positionV>
                      <wp:extent cx="457200" cy="419100"/>
                      <wp:effectExtent l="0" t="0" r="0" b="0"/>
                      <wp:wrapNone/>
                      <wp:docPr id="227" name="矩形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F6F5" id="矩形 198" o:spid="_x0000_s1026" style="position:absolute;left:0;text-align:left;margin-left:170.9pt;margin-top:398.2pt;width:36pt;height:3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" filled="f" strokecolor="red" strokeweight="1.5pt"/>
                  </w:pict>
                </mc:Fallback>
              </mc:AlternateContent>
            </w:r>
            <w:r w:rsidR="00AA2B8D" w:rsidRPr="00AC3AEE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4470AE55" wp14:editId="31DCDBEE">
                  <wp:extent cx="2636520" cy="5448300"/>
                  <wp:effectExtent l="19050" t="0" r="0" b="0"/>
                  <wp:docPr id="101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629DFC36" w14:textId="77777777" w:rsidR="001E7625" w:rsidRPr="00AC3AEE" w:rsidRDefault="001E7625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步骤1：点选下方「个人」选项。</w:t>
            </w:r>
          </w:p>
          <w:p w14:paraId="61E17D28" w14:textId="77777777" w:rsidR="001E7625" w:rsidRPr="00AC3AEE" w:rsidRDefault="001E7625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步骤2：点选「服务器」，选择「</w:t>
            </w:r>
            <w:proofErr w:type="spellStart"/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MyET</w:t>
            </w:r>
            <w:proofErr w:type="spellEnd"/>
            <w:r w:rsidR="0014377F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中国</w:t>
            </w: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服务器」登入。</w:t>
            </w:r>
          </w:p>
          <w:p w14:paraId="228B43B2" w14:textId="77777777" w:rsidR="00EC1A4C" w:rsidRPr="00AC3AEE" w:rsidRDefault="00EC1A4C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</w:p>
        </w:tc>
      </w:tr>
    </w:tbl>
    <w:p w14:paraId="3FD5D613" w14:textId="77777777" w:rsidR="006D3A64" w:rsidRPr="00AC3AEE" w:rsidRDefault="006D3A64" w:rsidP="00AC3AEE">
      <w:pPr>
        <w:widowControl/>
        <w:snapToGrid w:val="0"/>
        <w:rPr>
          <w:rFonts w:ascii="微软雅黑" w:eastAsia="微软雅黑" w:hAnsi="微软雅黑"/>
        </w:rPr>
      </w:pPr>
      <w:r w:rsidRPr="00AC3AEE">
        <w:rPr>
          <w:rFonts w:ascii="微软雅黑" w:eastAsia="微软雅黑" w:hAnsi="微软雅黑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6D3A64" w:rsidRPr="00AC3AEE" w14:paraId="6E3D580D" w14:textId="77777777" w:rsidTr="001770DA">
        <w:tc>
          <w:tcPr>
            <w:tcW w:w="5070" w:type="dxa"/>
            <w:shd w:val="clear" w:color="auto" w:fill="auto"/>
          </w:tcPr>
          <w:p w14:paraId="098270BF" w14:textId="40597942" w:rsidR="006D3A64" w:rsidRPr="00AC3AEE" w:rsidRDefault="008A0734" w:rsidP="00AC3AEE">
            <w:pPr>
              <w:snapToGrid w:val="0"/>
              <w:rPr>
                <w:rFonts w:ascii="微软雅黑" w:eastAsia="微软雅黑" w:hAnsi="微软雅黑"/>
                <w:noProof/>
                <w:szCs w:val="24"/>
              </w:rPr>
            </w:pPr>
            <w:r>
              <w:rPr>
                <w:rFonts w:ascii="微软雅黑" w:eastAsia="微软雅黑" w:hAnsi="微软雅黑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0EE0644" wp14:editId="49579770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2136775</wp:posOffset>
                      </wp:positionV>
                      <wp:extent cx="2275840" cy="845820"/>
                      <wp:effectExtent l="0" t="0" r="0" b="0"/>
                      <wp:wrapNone/>
                      <wp:docPr id="226" name="矩形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5840" cy="8458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66C51" id="矩形 60" o:spid="_x0000_s1026" style="position:absolute;left:0;text-align:left;margin-left:26.1pt;margin-top:168.25pt;width:179.2pt;height:6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" filled="f" strokecolor="red" strokeweight="1.5pt"/>
                  </w:pict>
                </mc:Fallback>
              </mc:AlternateContent>
            </w:r>
            <w:r w:rsidR="00AA2B8D" w:rsidRPr="00AC3AEE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46731926" wp14:editId="4898945B">
                  <wp:extent cx="2872740" cy="5966460"/>
                  <wp:effectExtent l="19050" t="0" r="3810" b="0"/>
                  <wp:docPr id="102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596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6C2BFAB1" w14:textId="77777777" w:rsidR="006D3A64" w:rsidRPr="00AC3AEE" w:rsidRDefault="006D3A64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步骤3：</w:t>
            </w:r>
            <w:r w:rsidR="005543AC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以注册页申请成功的账号、密码登入</w:t>
            </w:r>
            <w:proofErr w:type="spellStart"/>
            <w:r w:rsidR="005543AC" w:rsidRPr="00AC3AEE">
              <w:rPr>
                <w:rFonts w:ascii="微软雅黑" w:eastAsia="微软雅黑" w:hAnsi="微软雅黑"/>
                <w:szCs w:val="24"/>
                <w:lang w:eastAsia="zh-CN"/>
              </w:rPr>
              <w:t>MyET</w:t>
            </w:r>
            <w:proofErr w:type="spellEnd"/>
            <w:r w:rsidR="005543AC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。</w:t>
            </w:r>
          </w:p>
        </w:tc>
      </w:tr>
    </w:tbl>
    <w:p w14:paraId="4267DF63" w14:textId="77777777" w:rsidR="006D3A64" w:rsidRPr="00AC3AEE" w:rsidRDefault="006D3A64" w:rsidP="00AC3AEE">
      <w:pPr>
        <w:widowControl/>
        <w:snapToGrid w:val="0"/>
        <w:rPr>
          <w:rFonts w:ascii="微软雅黑" w:eastAsia="微软雅黑" w:hAnsi="微软雅黑"/>
        </w:rPr>
      </w:pPr>
      <w:r w:rsidRPr="00AC3AEE">
        <w:rPr>
          <w:rFonts w:ascii="微软雅黑" w:eastAsia="微软雅黑" w:hAnsi="微软雅黑"/>
        </w:rPr>
        <w:br w:type="page"/>
      </w: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4033F7" w:rsidRPr="00AC3AEE" w14:paraId="395B3690" w14:textId="77777777" w:rsidTr="001770DA">
        <w:tc>
          <w:tcPr>
            <w:tcW w:w="5070" w:type="dxa"/>
            <w:shd w:val="clear" w:color="auto" w:fill="auto"/>
          </w:tcPr>
          <w:p w14:paraId="25F1ABC3" w14:textId="77777777" w:rsidR="004033F7" w:rsidRPr="00AC3AEE" w:rsidRDefault="00AA2B8D" w:rsidP="00AC3AEE">
            <w:pPr>
              <w:snapToGrid w:val="0"/>
              <w:rPr>
                <w:rFonts w:ascii="微软雅黑" w:eastAsia="微软雅黑" w:hAnsi="微软雅黑" w:cs="Arial"/>
                <w:b/>
                <w:noProof/>
                <w:color w:val="FF0000"/>
                <w:sz w:val="20"/>
                <w:szCs w:val="20"/>
              </w:rPr>
            </w:pPr>
            <w:r w:rsidRPr="00AC3AEE">
              <w:rPr>
                <w:rFonts w:ascii="微软雅黑" w:eastAsia="微软雅黑" w:hAnsi="微软雅黑" w:cs="Arial"/>
                <w:b/>
                <w:noProof/>
                <w:color w:val="FF0000"/>
                <w:sz w:val="20"/>
                <w:szCs w:val="20"/>
              </w:rPr>
              <w:lastRenderedPageBreak/>
              <w:drawing>
                <wp:inline distT="0" distB="0" distL="0" distR="0" wp14:anchorId="20804C4A" wp14:editId="74FB7591">
                  <wp:extent cx="3063240" cy="6118860"/>
                  <wp:effectExtent l="19050" t="0" r="3810" b="0"/>
                  <wp:docPr id="103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611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435726AA" w14:textId="77777777" w:rsidR="004033F7" w:rsidRPr="00AC3AEE" w:rsidRDefault="005A1D06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步骤</w:t>
            </w:r>
            <w:r w:rsidRPr="00AC3AEE">
              <w:rPr>
                <w:rFonts w:ascii="微软雅黑" w:eastAsia="微软雅黑" w:hAnsi="微软雅黑" w:cs="Arial"/>
                <w:szCs w:val="24"/>
                <w:lang w:eastAsia="zh-CN"/>
              </w:rPr>
              <w:t>4</w:t>
            </w:r>
            <w:r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：</w:t>
            </w:r>
            <w:r w:rsidR="004033F7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或是点击「微信账号登录」的按钮，以微信登入</w:t>
            </w:r>
            <w:proofErr w:type="spellStart"/>
            <w:r w:rsidR="004033F7" w:rsidRPr="00AC3AEE">
              <w:rPr>
                <w:rFonts w:ascii="微软雅黑" w:eastAsia="微软雅黑" w:hAnsi="微软雅黑"/>
                <w:szCs w:val="24"/>
                <w:lang w:eastAsia="zh-CN"/>
              </w:rPr>
              <w:t>MyET</w:t>
            </w:r>
            <w:proofErr w:type="spellEnd"/>
            <w:r w:rsidR="00FD289A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，再将注册过的</w:t>
            </w:r>
            <w:proofErr w:type="spellStart"/>
            <w:r w:rsidR="00FD289A" w:rsidRPr="00AC3AEE">
              <w:rPr>
                <w:rFonts w:ascii="微软雅黑" w:eastAsia="微软雅黑" w:hAnsi="微软雅黑"/>
                <w:szCs w:val="24"/>
                <w:lang w:eastAsia="zh-CN"/>
              </w:rPr>
              <w:t>MyET</w:t>
            </w:r>
            <w:proofErr w:type="spellEnd"/>
            <w:r w:rsidR="00FD289A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账号与微信账号做绑定。</w:t>
            </w:r>
          </w:p>
          <w:p w14:paraId="017324E6" w14:textId="77777777" w:rsidR="004033F7" w:rsidRPr="00AC3AEE" w:rsidRDefault="004033F7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</w:p>
        </w:tc>
      </w:tr>
    </w:tbl>
    <w:p w14:paraId="7B491631" w14:textId="77777777" w:rsidR="00D60485" w:rsidRPr="00AC3AEE" w:rsidRDefault="00CB5C9B" w:rsidP="00AC3AEE">
      <w:pPr>
        <w:snapToGrid w:val="0"/>
        <w:rPr>
          <w:rFonts w:ascii="微软雅黑" w:eastAsia="微软雅黑" w:hAnsi="微软雅黑"/>
          <w:lang w:eastAsia="zh-CN"/>
        </w:rPr>
      </w:pPr>
      <w:r w:rsidRPr="00AC3AEE">
        <w:rPr>
          <w:rFonts w:ascii="微软雅黑" w:eastAsia="微软雅黑" w:hAnsi="微软雅黑"/>
          <w:lang w:eastAsia="zh-CN"/>
        </w:rPr>
        <w:br w:type="page"/>
      </w: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1E7625" w:rsidRPr="00AC3AEE" w14:paraId="1ED41C22" w14:textId="77777777" w:rsidTr="00B24A85">
        <w:tc>
          <w:tcPr>
            <w:tcW w:w="9962" w:type="dxa"/>
            <w:gridSpan w:val="2"/>
            <w:shd w:val="clear" w:color="auto" w:fill="auto"/>
          </w:tcPr>
          <w:p w14:paraId="3DE53FFA" w14:textId="77777777" w:rsidR="001E7625" w:rsidRPr="00AC3AEE" w:rsidRDefault="00EC22C2" w:rsidP="00AC3AEE">
            <w:pPr>
              <w:snapToGrid w:val="0"/>
              <w:jc w:val="center"/>
              <w:rPr>
                <w:rFonts w:ascii="微软雅黑" w:eastAsia="微软雅黑" w:hAnsi="微软雅黑"/>
                <w:szCs w:val="24"/>
              </w:rPr>
            </w:pPr>
            <w:r w:rsidRPr="00AC3AEE">
              <w:rPr>
                <w:rFonts w:ascii="微软雅黑" w:eastAsia="微软雅黑" w:hAnsi="微软雅黑" w:hint="eastAsia"/>
                <w:b/>
                <w:sz w:val="28"/>
                <w:szCs w:val="28"/>
              </w:rPr>
              <w:lastRenderedPageBreak/>
              <w:t>开始使用课程学习</w:t>
            </w:r>
          </w:p>
        </w:tc>
      </w:tr>
      <w:tr w:rsidR="001E7625" w:rsidRPr="00AC3AEE" w14:paraId="762FD3D6" w14:textId="77777777" w:rsidTr="00B24A85">
        <w:tc>
          <w:tcPr>
            <w:tcW w:w="5070" w:type="dxa"/>
            <w:shd w:val="clear" w:color="auto" w:fill="auto"/>
          </w:tcPr>
          <w:p w14:paraId="4A4814AD" w14:textId="78EC69D5" w:rsidR="001E7625" w:rsidRPr="00AC3AEE" w:rsidRDefault="008A0734" w:rsidP="00AC3AEE">
            <w:pPr>
              <w:snapToGrid w:val="0"/>
              <w:rPr>
                <w:rFonts w:ascii="微软雅黑" w:eastAsia="微软雅黑" w:hAnsi="微软雅黑"/>
                <w:szCs w:val="24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DDA2ED7" wp14:editId="2FAC1D4A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4406900</wp:posOffset>
                      </wp:positionV>
                      <wp:extent cx="457200" cy="419100"/>
                      <wp:effectExtent l="0" t="0" r="0" b="0"/>
                      <wp:wrapNone/>
                      <wp:docPr id="223" name="矩形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4B889" id="矩形 56" o:spid="_x0000_s1026" style="position:absolute;left:0;text-align:left;margin-left:6.6pt;margin-top:347pt;width:36pt;height:3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" filled="f" strokecolor="red" strokeweight="1.5pt"/>
                  </w:pict>
                </mc:Fallback>
              </mc:AlternateContent>
            </w:r>
            <w:r w:rsidR="00AA2B8D" w:rsidRPr="00AC3AEE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6643CEFC" wp14:editId="52689481">
                  <wp:extent cx="3063240" cy="4808220"/>
                  <wp:effectExtent l="19050" t="0" r="3810" b="0"/>
                  <wp:docPr id="104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3996" b="7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480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14:paraId="4A4DFFE6" w14:textId="77777777" w:rsidR="001E7625" w:rsidRPr="00AC3AEE" w:rsidRDefault="00EC22C2" w:rsidP="00AC3AEE">
            <w:pPr>
              <w:snapToGrid w:val="0"/>
              <w:rPr>
                <w:rFonts w:ascii="微软雅黑" w:eastAsia="微软雅黑" w:hAnsi="微软雅黑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lang w:eastAsia="zh-CN"/>
              </w:rPr>
              <w:t>◎点选「课程」功能。</w:t>
            </w:r>
          </w:p>
          <w:p w14:paraId="2D5EE63C" w14:textId="77777777" w:rsidR="003B506E" w:rsidRPr="00AC3AEE" w:rsidRDefault="00EC22C2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  <w:r w:rsidRPr="00AC3AEE">
              <w:rPr>
                <w:rFonts w:ascii="微软雅黑" w:eastAsia="微软雅黑" w:hAnsi="微软雅黑" w:hint="eastAsia"/>
                <w:lang w:eastAsia="zh-CN"/>
              </w:rPr>
              <w:t>◎</w:t>
            </w:r>
            <w:r w:rsidR="003B506E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选择画面中"我的课程"列表下的课程</w:t>
            </w:r>
            <w:r w:rsidR="003B506E" w:rsidRPr="00AC3AEE">
              <w:rPr>
                <w:rFonts w:ascii="微软雅黑" w:eastAsia="微软雅黑" w:hAnsi="微软雅黑"/>
                <w:szCs w:val="24"/>
                <w:lang w:eastAsia="zh-CN"/>
              </w:rPr>
              <w:t>icon</w:t>
            </w:r>
            <w:r w:rsidR="003B506E" w:rsidRPr="00AC3AEE">
              <w:rPr>
                <w:rFonts w:ascii="微软雅黑" w:eastAsia="微软雅黑" w:hAnsi="微软雅黑" w:hint="eastAsia"/>
                <w:szCs w:val="24"/>
                <w:lang w:eastAsia="zh-CN"/>
              </w:rPr>
              <w:t>进入学习。</w:t>
            </w:r>
          </w:p>
          <w:p w14:paraId="2CB350CF" w14:textId="77777777" w:rsidR="008525FB" w:rsidRPr="00AC3AEE" w:rsidRDefault="008525FB" w:rsidP="00AC3AEE">
            <w:pPr>
              <w:snapToGrid w:val="0"/>
              <w:rPr>
                <w:rFonts w:ascii="微软雅黑" w:eastAsia="微软雅黑" w:hAnsi="微软雅黑"/>
                <w:szCs w:val="24"/>
                <w:lang w:eastAsia="zh-CN"/>
              </w:rPr>
            </w:pPr>
          </w:p>
        </w:tc>
      </w:tr>
    </w:tbl>
    <w:p w14:paraId="30F3FCC9" w14:textId="77777777" w:rsidR="009075BB" w:rsidRPr="00484664" w:rsidRDefault="009075BB" w:rsidP="009075BB">
      <w:pPr>
        <w:rPr>
          <w:rFonts w:ascii="Arial" w:eastAsia="新細明體 (本文中文字型)" w:hAnsi="Arial"/>
          <w:lang w:eastAsia="zh-CN"/>
        </w:rPr>
      </w:pPr>
    </w:p>
    <w:sectPr w:rsidR="009075BB" w:rsidRPr="00484664" w:rsidSect="007627BA">
      <w:headerReference w:type="default" r:id="rId30"/>
      <w:footerReference w:type="default" r:id="rId31"/>
      <w:headerReference w:type="first" r:id="rId32"/>
      <w:pgSz w:w="11906" w:h="16838"/>
      <w:pgMar w:top="1440" w:right="1080" w:bottom="1440" w:left="108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9B6DA" w14:textId="77777777" w:rsidR="001C70A2" w:rsidRDefault="001C70A2" w:rsidP="00F8658D">
      <w:r>
        <w:separator/>
      </w:r>
    </w:p>
  </w:endnote>
  <w:endnote w:type="continuationSeparator" w:id="0">
    <w:p w14:paraId="68BBE698" w14:textId="77777777" w:rsidR="001C70A2" w:rsidRDefault="001C70A2" w:rsidP="00F86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 (本文中文字型)">
    <w:altName w:val="MingLiU_HKSCS"/>
    <w:panose1 w:val="00000000000000000000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D7CEF" w14:textId="77777777" w:rsidR="00FC17C8" w:rsidRDefault="00B03113" w:rsidP="00C605F3">
    <w:pPr>
      <w:pStyle w:val="aa"/>
      <w:jc w:val="center"/>
    </w:pPr>
    <w:r>
      <w:rPr>
        <w:rFonts w:eastAsia="宋体"/>
        <w:noProof/>
        <w:lang w:val="zh-TW" w:eastAsia="zh-CN"/>
      </w:rPr>
      <w:fldChar w:fldCharType="begin"/>
    </w:r>
    <w:r w:rsidR="009735E4">
      <w:rPr>
        <w:rFonts w:eastAsia="宋体"/>
        <w:noProof/>
        <w:lang w:val="zh-TW" w:eastAsia="zh-CN"/>
      </w:rPr>
      <w:instrText xml:space="preserve"> PAGE   \* MERGEFORMAT </w:instrText>
    </w:r>
    <w:r>
      <w:rPr>
        <w:rFonts w:eastAsia="宋体"/>
        <w:noProof/>
        <w:lang w:val="zh-TW" w:eastAsia="zh-CN"/>
      </w:rPr>
      <w:fldChar w:fldCharType="separate"/>
    </w:r>
    <w:r w:rsidR="008B76A4">
      <w:rPr>
        <w:rFonts w:eastAsia="宋体"/>
        <w:noProof/>
        <w:lang w:val="zh-TW" w:eastAsia="zh-CN"/>
      </w:rPr>
      <w:t>42</w:t>
    </w:r>
    <w:r>
      <w:rPr>
        <w:rFonts w:eastAsia="宋体"/>
        <w:noProof/>
        <w:lang w:val="zh-TW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CBA46" w14:textId="77777777" w:rsidR="001C70A2" w:rsidRDefault="001C70A2" w:rsidP="00F8658D">
      <w:r>
        <w:separator/>
      </w:r>
    </w:p>
  </w:footnote>
  <w:footnote w:type="continuationSeparator" w:id="0">
    <w:p w14:paraId="2B86F634" w14:textId="77777777" w:rsidR="001C70A2" w:rsidRDefault="001C70A2" w:rsidP="00F86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2E723" w14:textId="767396F5" w:rsidR="00FC17C8" w:rsidRPr="00C605F3" w:rsidRDefault="00FC17C8" w:rsidP="00C605F3">
    <w:pPr>
      <w:pStyle w:val="a8"/>
      <w:adjustRightInd w:val="0"/>
      <w:rPr>
        <w:rFonts w:ascii="微软雅黑" w:hAnsi="微软雅黑"/>
      </w:rPr>
    </w:pPr>
    <w:proofErr w:type="spellStart"/>
    <w:r w:rsidRPr="00D0437A">
      <w:rPr>
        <w:rFonts w:ascii="微软雅黑" w:eastAsia="宋体" w:hAnsi="微软雅黑"/>
        <w:lang w:eastAsia="zh-CN"/>
      </w:rPr>
      <w:t>MyET</w:t>
    </w:r>
    <w:proofErr w:type="spellEnd"/>
    <w:r w:rsidRPr="00D0437A">
      <w:rPr>
        <w:rFonts w:ascii="微软雅黑" w:eastAsia="宋体" w:hAnsi="微软雅黑" w:hint="eastAsia"/>
        <w:lang w:eastAsia="zh-CN"/>
      </w:rPr>
      <w:t>使用手</w:t>
    </w:r>
    <w:proofErr w:type="gramStart"/>
    <w:r w:rsidRPr="00D0437A">
      <w:rPr>
        <w:rFonts w:ascii="微软雅黑" w:eastAsia="宋体" w:hAnsi="微软雅黑" w:hint="eastAsia"/>
        <w:lang w:eastAsia="zh-CN"/>
      </w:rPr>
      <w:t>冊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98981" w14:textId="0E01250A" w:rsidR="00FC17C8" w:rsidRPr="00C605F3" w:rsidRDefault="00FC17C8" w:rsidP="00C605F3">
    <w:pPr>
      <w:pStyle w:val="a8"/>
      <w:adjustRightInd w:val="0"/>
      <w:rPr>
        <w:rFonts w:ascii="微软雅黑" w:hAnsi="微软雅黑"/>
      </w:rPr>
    </w:pPr>
    <w:proofErr w:type="spellStart"/>
    <w:r w:rsidRPr="00D0437A">
      <w:rPr>
        <w:rFonts w:ascii="微软雅黑" w:eastAsia="宋体" w:hAnsi="微软雅黑"/>
        <w:lang w:eastAsia="zh-CN"/>
      </w:rPr>
      <w:t>MyET</w:t>
    </w:r>
    <w:proofErr w:type="spellEnd"/>
    <w:r w:rsidRPr="00D0437A">
      <w:rPr>
        <w:rFonts w:ascii="微软雅黑" w:eastAsia="宋体" w:hAnsi="微软雅黑" w:hint="eastAsia"/>
        <w:lang w:eastAsia="zh-CN"/>
      </w:rPr>
      <w:t>使用手</w:t>
    </w:r>
    <w:proofErr w:type="gramStart"/>
    <w:r w:rsidRPr="00D0437A">
      <w:rPr>
        <w:rFonts w:ascii="微软雅黑" w:eastAsia="宋体" w:hAnsi="微软雅黑" w:hint="eastAsia"/>
        <w:lang w:eastAsia="zh-CN"/>
      </w:rPr>
      <w:t>冊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D6B44"/>
    <w:multiLevelType w:val="hybridMultilevel"/>
    <w:tmpl w:val="8932D592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AFE53C2"/>
    <w:multiLevelType w:val="hybridMultilevel"/>
    <w:tmpl w:val="FEB87C1C"/>
    <w:lvl w:ilvl="0" w:tplc="BE5A04A8">
      <w:start w:val="1"/>
      <w:numFmt w:val="decimal"/>
      <w:lvlText w:val="%1."/>
      <w:lvlJc w:val="left"/>
      <w:pPr>
        <w:ind w:left="1200" w:hanging="480"/>
      </w:pPr>
      <w:rPr>
        <w:rFonts w:ascii="宋体" w:eastAsia="宋体" w:hAnsi="宋体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38D4ABC"/>
    <w:multiLevelType w:val="hybridMultilevel"/>
    <w:tmpl w:val="0A8A9A30"/>
    <w:lvl w:ilvl="0" w:tplc="A920C708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987785D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DEA5BD7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EA01A0A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69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21B84BC9"/>
    <w:multiLevelType w:val="hybridMultilevel"/>
    <w:tmpl w:val="FEB87C1C"/>
    <w:lvl w:ilvl="0" w:tplc="BE5A04A8">
      <w:start w:val="1"/>
      <w:numFmt w:val="decimal"/>
      <w:lvlText w:val="%1."/>
      <w:lvlJc w:val="left"/>
      <w:pPr>
        <w:ind w:left="1200" w:hanging="480"/>
      </w:pPr>
      <w:rPr>
        <w:rFonts w:ascii="宋体" w:eastAsia="宋体" w:hAnsi="宋体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2694A8E"/>
    <w:multiLevelType w:val="hybridMultilevel"/>
    <w:tmpl w:val="FCD081E0"/>
    <w:lvl w:ilvl="0" w:tplc="04090009">
      <w:start w:val="1"/>
      <w:numFmt w:val="bullet"/>
      <w:lvlText w:val="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8" w15:restartNumberingAfterBreak="0">
    <w:nsid w:val="25A902D4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26653BE4"/>
    <w:multiLevelType w:val="hybridMultilevel"/>
    <w:tmpl w:val="49C0E142"/>
    <w:lvl w:ilvl="0" w:tplc="E2A6BE6E">
      <w:start w:val="1"/>
      <w:numFmt w:val="taiwaneseCountingThousand"/>
      <w:lvlText w:val="%1、"/>
      <w:lvlJc w:val="left"/>
      <w:pPr>
        <w:ind w:left="720" w:hanging="720"/>
      </w:pPr>
      <w:rPr>
        <w:rFonts w:eastAsia="宋体" w:hint="default"/>
        <w:b/>
      </w:rPr>
    </w:lvl>
    <w:lvl w:ilvl="1" w:tplc="4FF8387E">
      <w:start w:val="1"/>
      <w:numFmt w:val="decimal"/>
      <w:lvlText w:val="%2."/>
      <w:lvlJc w:val="left"/>
      <w:pPr>
        <w:ind w:left="1212" w:hanging="360"/>
      </w:pPr>
      <w:rPr>
        <w:rFonts w:ascii="宋体" w:eastAsia="宋体" w:hAnsi="宋体"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5717A7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A7E6158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3437624E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362745D5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3BAC64BF"/>
    <w:multiLevelType w:val="hybridMultilevel"/>
    <w:tmpl w:val="12581D22"/>
    <w:lvl w:ilvl="0" w:tplc="1A326992">
      <w:start w:val="1"/>
      <w:numFmt w:val="decimal"/>
      <w:lvlText w:val="%1."/>
      <w:lvlJc w:val="left"/>
      <w:pPr>
        <w:ind w:left="120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41B574F0"/>
    <w:multiLevelType w:val="hybridMultilevel"/>
    <w:tmpl w:val="0A8A9A30"/>
    <w:lvl w:ilvl="0" w:tplc="A920C708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4560341B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4FC16317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53C325E9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" w15:restartNumberingAfterBreak="0">
    <w:nsid w:val="5CB01988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62EC4FA3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 w15:restartNumberingAfterBreak="0">
    <w:nsid w:val="67CD6AEC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68B405CD"/>
    <w:multiLevelType w:val="hybridMultilevel"/>
    <w:tmpl w:val="0A8A9A30"/>
    <w:lvl w:ilvl="0" w:tplc="A920C708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69541B4B"/>
    <w:multiLevelType w:val="hybridMultilevel"/>
    <w:tmpl w:val="4FCE1728"/>
    <w:lvl w:ilvl="0" w:tplc="D50A8D8C">
      <w:start w:val="1"/>
      <w:numFmt w:val="decimal"/>
      <w:lvlText w:val="%1."/>
      <w:lvlJc w:val="left"/>
      <w:pPr>
        <w:ind w:left="1070" w:hanging="360"/>
      </w:pPr>
      <w:rPr>
        <w:rFonts w:ascii="宋体" w:eastAsia="宋体" w:hAnsi="宋体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4" w15:restartNumberingAfterBreak="0">
    <w:nsid w:val="6DE003D7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71674C3C"/>
    <w:multiLevelType w:val="hybridMultilevel"/>
    <w:tmpl w:val="E08E39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204F0D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" w15:restartNumberingAfterBreak="0">
    <w:nsid w:val="74BA4FEB"/>
    <w:multiLevelType w:val="hybridMultilevel"/>
    <w:tmpl w:val="A3AED6E6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792013FA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7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 w15:restartNumberingAfterBreak="0">
    <w:nsid w:val="79B555BD"/>
    <w:multiLevelType w:val="hybridMultilevel"/>
    <w:tmpl w:val="5114CB50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7EB67360"/>
    <w:multiLevelType w:val="hybridMultilevel"/>
    <w:tmpl w:val="D11EF9B4"/>
    <w:lvl w:ilvl="0" w:tplc="63DC840C">
      <w:start w:val="1"/>
      <w:numFmt w:val="decimal"/>
      <w:lvlText w:val="%1."/>
      <w:lvlJc w:val="left"/>
      <w:pPr>
        <w:ind w:left="108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9"/>
  </w:num>
  <w:num w:numId="2">
    <w:abstractNumId w:val="30"/>
  </w:num>
  <w:num w:numId="3">
    <w:abstractNumId w:val="7"/>
  </w:num>
  <w:num w:numId="4">
    <w:abstractNumId w:val="23"/>
  </w:num>
  <w:num w:numId="5">
    <w:abstractNumId w:val="10"/>
  </w:num>
  <w:num w:numId="6">
    <w:abstractNumId w:val="26"/>
  </w:num>
  <w:num w:numId="7">
    <w:abstractNumId w:val="24"/>
  </w:num>
  <w:num w:numId="8">
    <w:abstractNumId w:val="28"/>
  </w:num>
  <w:num w:numId="9">
    <w:abstractNumId w:val="21"/>
  </w:num>
  <w:num w:numId="10">
    <w:abstractNumId w:val="20"/>
  </w:num>
  <w:num w:numId="11">
    <w:abstractNumId w:val="17"/>
  </w:num>
  <w:num w:numId="12">
    <w:abstractNumId w:val="5"/>
  </w:num>
  <w:num w:numId="13">
    <w:abstractNumId w:val="19"/>
  </w:num>
  <w:num w:numId="14">
    <w:abstractNumId w:val="29"/>
  </w:num>
  <w:num w:numId="15">
    <w:abstractNumId w:val="8"/>
  </w:num>
  <w:num w:numId="16">
    <w:abstractNumId w:val="11"/>
  </w:num>
  <w:num w:numId="17">
    <w:abstractNumId w:val="12"/>
  </w:num>
  <w:num w:numId="18">
    <w:abstractNumId w:val="13"/>
  </w:num>
  <w:num w:numId="19">
    <w:abstractNumId w:val="22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4"/>
  </w:num>
  <w:num w:numId="25">
    <w:abstractNumId w:val="27"/>
  </w:num>
  <w:num w:numId="26">
    <w:abstractNumId w:val="15"/>
  </w:num>
  <w:num w:numId="27">
    <w:abstractNumId w:val="14"/>
  </w:num>
  <w:num w:numId="28">
    <w:abstractNumId w:val="1"/>
  </w:num>
  <w:num w:numId="29">
    <w:abstractNumId w:val="6"/>
  </w:num>
  <w:num w:numId="30">
    <w:abstractNumId w:val="3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93C"/>
    <w:rsid w:val="0000562E"/>
    <w:rsid w:val="00007606"/>
    <w:rsid w:val="000111F4"/>
    <w:rsid w:val="00011AB4"/>
    <w:rsid w:val="00013D86"/>
    <w:rsid w:val="000176D3"/>
    <w:rsid w:val="0002267F"/>
    <w:rsid w:val="000263E7"/>
    <w:rsid w:val="00030F9D"/>
    <w:rsid w:val="00032896"/>
    <w:rsid w:val="0003366E"/>
    <w:rsid w:val="000349A0"/>
    <w:rsid w:val="0003602D"/>
    <w:rsid w:val="00040577"/>
    <w:rsid w:val="00042F31"/>
    <w:rsid w:val="000462CD"/>
    <w:rsid w:val="000473AC"/>
    <w:rsid w:val="00060AA5"/>
    <w:rsid w:val="000615D7"/>
    <w:rsid w:val="00067275"/>
    <w:rsid w:val="00071E58"/>
    <w:rsid w:val="000758CB"/>
    <w:rsid w:val="000778FF"/>
    <w:rsid w:val="0008211F"/>
    <w:rsid w:val="00090439"/>
    <w:rsid w:val="00092C27"/>
    <w:rsid w:val="00092D37"/>
    <w:rsid w:val="000933AA"/>
    <w:rsid w:val="000949B3"/>
    <w:rsid w:val="000A3E6E"/>
    <w:rsid w:val="000A5E8A"/>
    <w:rsid w:val="000A7F61"/>
    <w:rsid w:val="000B140F"/>
    <w:rsid w:val="000B7415"/>
    <w:rsid w:val="000C0BB5"/>
    <w:rsid w:val="000D3E02"/>
    <w:rsid w:val="000D79DA"/>
    <w:rsid w:val="000E077A"/>
    <w:rsid w:val="000F4E84"/>
    <w:rsid w:val="000F7B79"/>
    <w:rsid w:val="00102DFA"/>
    <w:rsid w:val="00104A07"/>
    <w:rsid w:val="00104AE3"/>
    <w:rsid w:val="00111F81"/>
    <w:rsid w:val="00114572"/>
    <w:rsid w:val="0011512A"/>
    <w:rsid w:val="001173D7"/>
    <w:rsid w:val="001208BF"/>
    <w:rsid w:val="001247AB"/>
    <w:rsid w:val="00131788"/>
    <w:rsid w:val="00133745"/>
    <w:rsid w:val="00133FA6"/>
    <w:rsid w:val="001341E5"/>
    <w:rsid w:val="00136827"/>
    <w:rsid w:val="001411D3"/>
    <w:rsid w:val="0014377F"/>
    <w:rsid w:val="00160C15"/>
    <w:rsid w:val="001637A1"/>
    <w:rsid w:val="00171A65"/>
    <w:rsid w:val="001770DA"/>
    <w:rsid w:val="00183D91"/>
    <w:rsid w:val="001A2AF5"/>
    <w:rsid w:val="001A402A"/>
    <w:rsid w:val="001B27EE"/>
    <w:rsid w:val="001B3DEC"/>
    <w:rsid w:val="001C70A2"/>
    <w:rsid w:val="001C7264"/>
    <w:rsid w:val="001D3F4B"/>
    <w:rsid w:val="001E7625"/>
    <w:rsid w:val="001F22AA"/>
    <w:rsid w:val="001F6B61"/>
    <w:rsid w:val="001F732B"/>
    <w:rsid w:val="00202142"/>
    <w:rsid w:val="00211856"/>
    <w:rsid w:val="00216984"/>
    <w:rsid w:val="002178D6"/>
    <w:rsid w:val="00217D87"/>
    <w:rsid w:val="00220196"/>
    <w:rsid w:val="00221908"/>
    <w:rsid w:val="00234274"/>
    <w:rsid w:val="002567E9"/>
    <w:rsid w:val="002568AE"/>
    <w:rsid w:val="002739D8"/>
    <w:rsid w:val="00276ED2"/>
    <w:rsid w:val="00294CD4"/>
    <w:rsid w:val="00297435"/>
    <w:rsid w:val="002A124D"/>
    <w:rsid w:val="002A2798"/>
    <w:rsid w:val="002A54DB"/>
    <w:rsid w:val="002A6FD1"/>
    <w:rsid w:val="002B6188"/>
    <w:rsid w:val="002B6AE1"/>
    <w:rsid w:val="002C0036"/>
    <w:rsid w:val="002C4E12"/>
    <w:rsid w:val="002C5F8C"/>
    <w:rsid w:val="002F092D"/>
    <w:rsid w:val="002F19EF"/>
    <w:rsid w:val="002F4B3B"/>
    <w:rsid w:val="002F7466"/>
    <w:rsid w:val="00302A46"/>
    <w:rsid w:val="00304162"/>
    <w:rsid w:val="003058F6"/>
    <w:rsid w:val="003067E5"/>
    <w:rsid w:val="00307571"/>
    <w:rsid w:val="00311E68"/>
    <w:rsid w:val="003243DA"/>
    <w:rsid w:val="00333656"/>
    <w:rsid w:val="003410C2"/>
    <w:rsid w:val="00342D7E"/>
    <w:rsid w:val="00344413"/>
    <w:rsid w:val="0034598E"/>
    <w:rsid w:val="00353000"/>
    <w:rsid w:val="0035507A"/>
    <w:rsid w:val="0036003F"/>
    <w:rsid w:val="00366C71"/>
    <w:rsid w:val="003736BF"/>
    <w:rsid w:val="00382127"/>
    <w:rsid w:val="0038420A"/>
    <w:rsid w:val="00387142"/>
    <w:rsid w:val="00387699"/>
    <w:rsid w:val="00397646"/>
    <w:rsid w:val="003A7B31"/>
    <w:rsid w:val="003B506E"/>
    <w:rsid w:val="003B7B0A"/>
    <w:rsid w:val="003C080A"/>
    <w:rsid w:val="003C5331"/>
    <w:rsid w:val="003C7D0B"/>
    <w:rsid w:val="003D0963"/>
    <w:rsid w:val="003D2F09"/>
    <w:rsid w:val="003D50BD"/>
    <w:rsid w:val="003E49C2"/>
    <w:rsid w:val="003F48CD"/>
    <w:rsid w:val="003F7127"/>
    <w:rsid w:val="00400386"/>
    <w:rsid w:val="004033F7"/>
    <w:rsid w:val="004036A2"/>
    <w:rsid w:val="00405013"/>
    <w:rsid w:val="00407B8B"/>
    <w:rsid w:val="00424314"/>
    <w:rsid w:val="004268C6"/>
    <w:rsid w:val="00426BF5"/>
    <w:rsid w:val="00426BF8"/>
    <w:rsid w:val="00426EA1"/>
    <w:rsid w:val="004278AC"/>
    <w:rsid w:val="00431DF5"/>
    <w:rsid w:val="00435231"/>
    <w:rsid w:val="00436F87"/>
    <w:rsid w:val="004513BB"/>
    <w:rsid w:val="00453C8D"/>
    <w:rsid w:val="00460ACF"/>
    <w:rsid w:val="0047793C"/>
    <w:rsid w:val="00477D2B"/>
    <w:rsid w:val="00480578"/>
    <w:rsid w:val="00480A06"/>
    <w:rsid w:val="00484664"/>
    <w:rsid w:val="0048798D"/>
    <w:rsid w:val="00490279"/>
    <w:rsid w:val="00496A35"/>
    <w:rsid w:val="004A1319"/>
    <w:rsid w:val="004A1E83"/>
    <w:rsid w:val="004A383A"/>
    <w:rsid w:val="004A44D5"/>
    <w:rsid w:val="004B1E6D"/>
    <w:rsid w:val="004B23AE"/>
    <w:rsid w:val="004C0497"/>
    <w:rsid w:val="004C2EF8"/>
    <w:rsid w:val="004D03FD"/>
    <w:rsid w:val="004E7EC4"/>
    <w:rsid w:val="004F0C4A"/>
    <w:rsid w:val="00501072"/>
    <w:rsid w:val="00501B59"/>
    <w:rsid w:val="005021EB"/>
    <w:rsid w:val="005110F3"/>
    <w:rsid w:val="005216C0"/>
    <w:rsid w:val="005224CC"/>
    <w:rsid w:val="0052487F"/>
    <w:rsid w:val="00525A42"/>
    <w:rsid w:val="005302F0"/>
    <w:rsid w:val="00531677"/>
    <w:rsid w:val="00533E21"/>
    <w:rsid w:val="005358E1"/>
    <w:rsid w:val="00536829"/>
    <w:rsid w:val="00537AAA"/>
    <w:rsid w:val="00537C4F"/>
    <w:rsid w:val="00546017"/>
    <w:rsid w:val="00551D5F"/>
    <w:rsid w:val="005543AC"/>
    <w:rsid w:val="00554535"/>
    <w:rsid w:val="005578C8"/>
    <w:rsid w:val="00557D3B"/>
    <w:rsid w:val="005638FE"/>
    <w:rsid w:val="00566BA1"/>
    <w:rsid w:val="00571180"/>
    <w:rsid w:val="00571D84"/>
    <w:rsid w:val="00571E68"/>
    <w:rsid w:val="0058539D"/>
    <w:rsid w:val="00585ACF"/>
    <w:rsid w:val="005868E5"/>
    <w:rsid w:val="00587AAA"/>
    <w:rsid w:val="00587B4F"/>
    <w:rsid w:val="00587E69"/>
    <w:rsid w:val="00593778"/>
    <w:rsid w:val="0059740E"/>
    <w:rsid w:val="005A0611"/>
    <w:rsid w:val="005A1D06"/>
    <w:rsid w:val="005B0A03"/>
    <w:rsid w:val="005C1991"/>
    <w:rsid w:val="005C3A53"/>
    <w:rsid w:val="005D3151"/>
    <w:rsid w:val="005E0D0B"/>
    <w:rsid w:val="005E48F0"/>
    <w:rsid w:val="005E5E54"/>
    <w:rsid w:val="005E75A2"/>
    <w:rsid w:val="00600D31"/>
    <w:rsid w:val="00601986"/>
    <w:rsid w:val="00602BBC"/>
    <w:rsid w:val="006038B5"/>
    <w:rsid w:val="00606685"/>
    <w:rsid w:val="00614417"/>
    <w:rsid w:val="0062333A"/>
    <w:rsid w:val="00631B75"/>
    <w:rsid w:val="006335FF"/>
    <w:rsid w:val="00637B0F"/>
    <w:rsid w:val="00644E3B"/>
    <w:rsid w:val="00647974"/>
    <w:rsid w:val="00647DB7"/>
    <w:rsid w:val="00647EB3"/>
    <w:rsid w:val="00653297"/>
    <w:rsid w:val="006538A1"/>
    <w:rsid w:val="00673425"/>
    <w:rsid w:val="00677BD3"/>
    <w:rsid w:val="00683A21"/>
    <w:rsid w:val="006A1B43"/>
    <w:rsid w:val="006A44DE"/>
    <w:rsid w:val="006A52A6"/>
    <w:rsid w:val="006B56F8"/>
    <w:rsid w:val="006B72F4"/>
    <w:rsid w:val="006C027A"/>
    <w:rsid w:val="006C4EE0"/>
    <w:rsid w:val="006D07F7"/>
    <w:rsid w:val="006D3A64"/>
    <w:rsid w:val="006E29F1"/>
    <w:rsid w:val="006E3AE9"/>
    <w:rsid w:val="006E5FEC"/>
    <w:rsid w:val="006E7265"/>
    <w:rsid w:val="006E7483"/>
    <w:rsid w:val="006F6719"/>
    <w:rsid w:val="007041C7"/>
    <w:rsid w:val="007066FE"/>
    <w:rsid w:val="0071165D"/>
    <w:rsid w:val="00714708"/>
    <w:rsid w:val="007162E5"/>
    <w:rsid w:val="00726AD9"/>
    <w:rsid w:val="00733F0B"/>
    <w:rsid w:val="00741AA8"/>
    <w:rsid w:val="00752CFC"/>
    <w:rsid w:val="00753FC9"/>
    <w:rsid w:val="0075479C"/>
    <w:rsid w:val="007627BA"/>
    <w:rsid w:val="00763121"/>
    <w:rsid w:val="00772D06"/>
    <w:rsid w:val="00774D02"/>
    <w:rsid w:val="00783DB0"/>
    <w:rsid w:val="00793928"/>
    <w:rsid w:val="00793F70"/>
    <w:rsid w:val="007B3533"/>
    <w:rsid w:val="007B49DA"/>
    <w:rsid w:val="007B782D"/>
    <w:rsid w:val="007C0C45"/>
    <w:rsid w:val="007E3192"/>
    <w:rsid w:val="007E3A37"/>
    <w:rsid w:val="007E576C"/>
    <w:rsid w:val="007F192A"/>
    <w:rsid w:val="007F615E"/>
    <w:rsid w:val="00811F8D"/>
    <w:rsid w:val="008122D3"/>
    <w:rsid w:val="00815EF6"/>
    <w:rsid w:val="008216C7"/>
    <w:rsid w:val="00821DCB"/>
    <w:rsid w:val="00822792"/>
    <w:rsid w:val="00824947"/>
    <w:rsid w:val="008267D0"/>
    <w:rsid w:val="008335B9"/>
    <w:rsid w:val="00841513"/>
    <w:rsid w:val="00842264"/>
    <w:rsid w:val="00843300"/>
    <w:rsid w:val="00843467"/>
    <w:rsid w:val="008525FB"/>
    <w:rsid w:val="00855D78"/>
    <w:rsid w:val="00867F0F"/>
    <w:rsid w:val="0087024B"/>
    <w:rsid w:val="0087362E"/>
    <w:rsid w:val="008736A2"/>
    <w:rsid w:val="0087396B"/>
    <w:rsid w:val="008741F9"/>
    <w:rsid w:val="00894E8D"/>
    <w:rsid w:val="00894F31"/>
    <w:rsid w:val="00896540"/>
    <w:rsid w:val="00896937"/>
    <w:rsid w:val="008A0653"/>
    <w:rsid w:val="008A0734"/>
    <w:rsid w:val="008A12BB"/>
    <w:rsid w:val="008A52E9"/>
    <w:rsid w:val="008A5B32"/>
    <w:rsid w:val="008B2867"/>
    <w:rsid w:val="008B3392"/>
    <w:rsid w:val="008B76A4"/>
    <w:rsid w:val="008C1E98"/>
    <w:rsid w:val="008C47E5"/>
    <w:rsid w:val="008C518F"/>
    <w:rsid w:val="008D066F"/>
    <w:rsid w:val="008D5E86"/>
    <w:rsid w:val="008E07E8"/>
    <w:rsid w:val="008E6AB0"/>
    <w:rsid w:val="008F43E5"/>
    <w:rsid w:val="008F6203"/>
    <w:rsid w:val="00901AAF"/>
    <w:rsid w:val="00906F9E"/>
    <w:rsid w:val="009075BB"/>
    <w:rsid w:val="00910E53"/>
    <w:rsid w:val="00930E30"/>
    <w:rsid w:val="009313FF"/>
    <w:rsid w:val="00932503"/>
    <w:rsid w:val="009362DC"/>
    <w:rsid w:val="009513AD"/>
    <w:rsid w:val="00960186"/>
    <w:rsid w:val="00963A6F"/>
    <w:rsid w:val="00964E3B"/>
    <w:rsid w:val="00970004"/>
    <w:rsid w:val="009735E4"/>
    <w:rsid w:val="00980C94"/>
    <w:rsid w:val="009847EE"/>
    <w:rsid w:val="00990DC3"/>
    <w:rsid w:val="009955DE"/>
    <w:rsid w:val="00996918"/>
    <w:rsid w:val="009A3305"/>
    <w:rsid w:val="009A546B"/>
    <w:rsid w:val="009B20E3"/>
    <w:rsid w:val="009B4DF8"/>
    <w:rsid w:val="009B5560"/>
    <w:rsid w:val="009C542E"/>
    <w:rsid w:val="009D104C"/>
    <w:rsid w:val="009D1E71"/>
    <w:rsid w:val="009E35DB"/>
    <w:rsid w:val="009E4830"/>
    <w:rsid w:val="009E743A"/>
    <w:rsid w:val="009F5ACD"/>
    <w:rsid w:val="009F5C40"/>
    <w:rsid w:val="00A0158E"/>
    <w:rsid w:val="00A01E01"/>
    <w:rsid w:val="00A209E2"/>
    <w:rsid w:val="00A317F8"/>
    <w:rsid w:val="00A323C5"/>
    <w:rsid w:val="00A353E3"/>
    <w:rsid w:val="00A36513"/>
    <w:rsid w:val="00A365E4"/>
    <w:rsid w:val="00A36AC8"/>
    <w:rsid w:val="00A432EF"/>
    <w:rsid w:val="00A455CF"/>
    <w:rsid w:val="00A47FEE"/>
    <w:rsid w:val="00A506B8"/>
    <w:rsid w:val="00A52C89"/>
    <w:rsid w:val="00A53F22"/>
    <w:rsid w:val="00A56698"/>
    <w:rsid w:val="00A56745"/>
    <w:rsid w:val="00A735FA"/>
    <w:rsid w:val="00A73A21"/>
    <w:rsid w:val="00A8202F"/>
    <w:rsid w:val="00A824B4"/>
    <w:rsid w:val="00A827D9"/>
    <w:rsid w:val="00A84613"/>
    <w:rsid w:val="00AA1576"/>
    <w:rsid w:val="00AA170E"/>
    <w:rsid w:val="00AA2B8D"/>
    <w:rsid w:val="00AA4A6F"/>
    <w:rsid w:val="00AA53D2"/>
    <w:rsid w:val="00AA6DAE"/>
    <w:rsid w:val="00AB1111"/>
    <w:rsid w:val="00AB39DE"/>
    <w:rsid w:val="00AC157C"/>
    <w:rsid w:val="00AC3AEE"/>
    <w:rsid w:val="00AC658B"/>
    <w:rsid w:val="00AF08C6"/>
    <w:rsid w:val="00AF359C"/>
    <w:rsid w:val="00B03113"/>
    <w:rsid w:val="00B17E76"/>
    <w:rsid w:val="00B2082B"/>
    <w:rsid w:val="00B24A85"/>
    <w:rsid w:val="00B27DEA"/>
    <w:rsid w:val="00B30A30"/>
    <w:rsid w:val="00B310C2"/>
    <w:rsid w:val="00B31B2C"/>
    <w:rsid w:val="00B32DFB"/>
    <w:rsid w:val="00B34254"/>
    <w:rsid w:val="00B46714"/>
    <w:rsid w:val="00B47194"/>
    <w:rsid w:val="00B501F3"/>
    <w:rsid w:val="00B5766D"/>
    <w:rsid w:val="00B719B4"/>
    <w:rsid w:val="00B7664C"/>
    <w:rsid w:val="00B901A3"/>
    <w:rsid w:val="00B971D4"/>
    <w:rsid w:val="00BA1FDE"/>
    <w:rsid w:val="00BA5756"/>
    <w:rsid w:val="00BD008A"/>
    <w:rsid w:val="00BD21FD"/>
    <w:rsid w:val="00BD7D50"/>
    <w:rsid w:val="00BE04D3"/>
    <w:rsid w:val="00BE2896"/>
    <w:rsid w:val="00BE4426"/>
    <w:rsid w:val="00BF3FE8"/>
    <w:rsid w:val="00BF48FF"/>
    <w:rsid w:val="00C0320F"/>
    <w:rsid w:val="00C03247"/>
    <w:rsid w:val="00C03EF8"/>
    <w:rsid w:val="00C10F52"/>
    <w:rsid w:val="00C11BE5"/>
    <w:rsid w:val="00C1393C"/>
    <w:rsid w:val="00C13B5C"/>
    <w:rsid w:val="00C22527"/>
    <w:rsid w:val="00C268C7"/>
    <w:rsid w:val="00C41004"/>
    <w:rsid w:val="00C51258"/>
    <w:rsid w:val="00C603B6"/>
    <w:rsid w:val="00C605F3"/>
    <w:rsid w:val="00C619EA"/>
    <w:rsid w:val="00C624C6"/>
    <w:rsid w:val="00C62B91"/>
    <w:rsid w:val="00C80CFC"/>
    <w:rsid w:val="00C80E15"/>
    <w:rsid w:val="00C81E22"/>
    <w:rsid w:val="00C87E6C"/>
    <w:rsid w:val="00C90642"/>
    <w:rsid w:val="00C91446"/>
    <w:rsid w:val="00C933BB"/>
    <w:rsid w:val="00CA3483"/>
    <w:rsid w:val="00CA718C"/>
    <w:rsid w:val="00CB12F4"/>
    <w:rsid w:val="00CB1D0D"/>
    <w:rsid w:val="00CB3CEE"/>
    <w:rsid w:val="00CB3D33"/>
    <w:rsid w:val="00CB5C9B"/>
    <w:rsid w:val="00CB5DCA"/>
    <w:rsid w:val="00CC068E"/>
    <w:rsid w:val="00CC293C"/>
    <w:rsid w:val="00CC517C"/>
    <w:rsid w:val="00CD5369"/>
    <w:rsid w:val="00CF38A2"/>
    <w:rsid w:val="00CF4473"/>
    <w:rsid w:val="00CF6A4E"/>
    <w:rsid w:val="00D0437A"/>
    <w:rsid w:val="00D04E4C"/>
    <w:rsid w:val="00D052F0"/>
    <w:rsid w:val="00D13A87"/>
    <w:rsid w:val="00D149D7"/>
    <w:rsid w:val="00D2007D"/>
    <w:rsid w:val="00D27ECB"/>
    <w:rsid w:val="00D32AA7"/>
    <w:rsid w:val="00D3420E"/>
    <w:rsid w:val="00D36E34"/>
    <w:rsid w:val="00D515F4"/>
    <w:rsid w:val="00D5183C"/>
    <w:rsid w:val="00D53672"/>
    <w:rsid w:val="00D5542F"/>
    <w:rsid w:val="00D56B5D"/>
    <w:rsid w:val="00D60485"/>
    <w:rsid w:val="00D61332"/>
    <w:rsid w:val="00D71DD1"/>
    <w:rsid w:val="00D726A9"/>
    <w:rsid w:val="00D74167"/>
    <w:rsid w:val="00D7682C"/>
    <w:rsid w:val="00D90DAE"/>
    <w:rsid w:val="00D924F2"/>
    <w:rsid w:val="00D92BF7"/>
    <w:rsid w:val="00DB4535"/>
    <w:rsid w:val="00DC3747"/>
    <w:rsid w:val="00DD0DC6"/>
    <w:rsid w:val="00DD7FD2"/>
    <w:rsid w:val="00DE3059"/>
    <w:rsid w:val="00DE5F71"/>
    <w:rsid w:val="00DF64E8"/>
    <w:rsid w:val="00DF7203"/>
    <w:rsid w:val="00E06C7C"/>
    <w:rsid w:val="00E135D3"/>
    <w:rsid w:val="00E14C03"/>
    <w:rsid w:val="00E256D6"/>
    <w:rsid w:val="00E27423"/>
    <w:rsid w:val="00E27E9C"/>
    <w:rsid w:val="00E45D38"/>
    <w:rsid w:val="00E47988"/>
    <w:rsid w:val="00E60214"/>
    <w:rsid w:val="00E646AC"/>
    <w:rsid w:val="00E66FBF"/>
    <w:rsid w:val="00E70D0A"/>
    <w:rsid w:val="00E828EF"/>
    <w:rsid w:val="00E830A6"/>
    <w:rsid w:val="00E83B18"/>
    <w:rsid w:val="00E911C7"/>
    <w:rsid w:val="00E91227"/>
    <w:rsid w:val="00E94751"/>
    <w:rsid w:val="00E97649"/>
    <w:rsid w:val="00EA1E07"/>
    <w:rsid w:val="00EA37D5"/>
    <w:rsid w:val="00EB2FBA"/>
    <w:rsid w:val="00EB69BA"/>
    <w:rsid w:val="00EB7890"/>
    <w:rsid w:val="00EC1A4C"/>
    <w:rsid w:val="00EC22C2"/>
    <w:rsid w:val="00ED29E9"/>
    <w:rsid w:val="00ED4CE9"/>
    <w:rsid w:val="00EE1151"/>
    <w:rsid w:val="00EE1496"/>
    <w:rsid w:val="00EE4C4B"/>
    <w:rsid w:val="00EE56EF"/>
    <w:rsid w:val="00EF3687"/>
    <w:rsid w:val="00F01164"/>
    <w:rsid w:val="00F11C1C"/>
    <w:rsid w:val="00F13B02"/>
    <w:rsid w:val="00F20E13"/>
    <w:rsid w:val="00F22619"/>
    <w:rsid w:val="00F24153"/>
    <w:rsid w:val="00F31706"/>
    <w:rsid w:val="00F32933"/>
    <w:rsid w:val="00F340E2"/>
    <w:rsid w:val="00F502DF"/>
    <w:rsid w:val="00F505E1"/>
    <w:rsid w:val="00F506AB"/>
    <w:rsid w:val="00F5524E"/>
    <w:rsid w:val="00F578FC"/>
    <w:rsid w:val="00F647C4"/>
    <w:rsid w:val="00F64FF8"/>
    <w:rsid w:val="00F662AB"/>
    <w:rsid w:val="00F67BE9"/>
    <w:rsid w:val="00F71A1C"/>
    <w:rsid w:val="00F71B09"/>
    <w:rsid w:val="00F8658D"/>
    <w:rsid w:val="00F90DA4"/>
    <w:rsid w:val="00F942AE"/>
    <w:rsid w:val="00F94B04"/>
    <w:rsid w:val="00F95A4B"/>
    <w:rsid w:val="00FA0BCC"/>
    <w:rsid w:val="00FA6D4B"/>
    <w:rsid w:val="00FC17C8"/>
    <w:rsid w:val="00FC4D07"/>
    <w:rsid w:val="00FC77DF"/>
    <w:rsid w:val="00FD289A"/>
    <w:rsid w:val="00FE3153"/>
    <w:rsid w:val="00FE40C8"/>
    <w:rsid w:val="00FF1EAE"/>
    <w:rsid w:val="00FF4281"/>
    <w:rsid w:val="00FF4366"/>
    <w:rsid w:val="00FF5302"/>
    <w:rsid w:val="00FF7452"/>
    <w:rsid w:val="00FF7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F2779"/>
  <w15:docId w15:val="{3ADC176B-D035-4046-8D00-0909517E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A6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571E68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571E68"/>
    <w:rPr>
      <w:rFonts w:ascii="Cambria" w:hAnsi="Cambria"/>
      <w:sz w:val="18"/>
      <w:szCs w:val="18"/>
    </w:rPr>
  </w:style>
  <w:style w:type="character" w:customStyle="1" w:styleId="a6">
    <w:name w:val="批注框文本 字符"/>
    <w:link w:val="a5"/>
    <w:uiPriority w:val="99"/>
    <w:semiHidden/>
    <w:rsid w:val="00571E68"/>
    <w:rPr>
      <w:rFonts w:ascii="Cambria" w:eastAsia="PMingLiU" w:hAnsi="Cambria" w:cs="Times New Roman"/>
      <w:sz w:val="18"/>
      <w:szCs w:val="18"/>
    </w:rPr>
  </w:style>
  <w:style w:type="character" w:styleId="a7">
    <w:name w:val="Hyperlink"/>
    <w:uiPriority w:val="99"/>
    <w:semiHidden/>
    <w:unhideWhenUsed/>
    <w:rsid w:val="004E7EC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865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页眉 字符"/>
    <w:link w:val="a8"/>
    <w:uiPriority w:val="99"/>
    <w:rsid w:val="00F8658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F865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页脚 字符"/>
    <w:link w:val="aa"/>
    <w:uiPriority w:val="99"/>
    <w:rsid w:val="00F8658D"/>
    <w:rPr>
      <w:sz w:val="20"/>
      <w:szCs w:val="20"/>
    </w:rPr>
  </w:style>
  <w:style w:type="paragraph" w:styleId="ac">
    <w:name w:val="No Spacing"/>
    <w:link w:val="ad"/>
    <w:uiPriority w:val="1"/>
    <w:qFormat/>
    <w:rsid w:val="00FE40C8"/>
    <w:rPr>
      <w:sz w:val="22"/>
      <w:szCs w:val="22"/>
    </w:rPr>
  </w:style>
  <w:style w:type="character" w:customStyle="1" w:styleId="ad">
    <w:name w:val="无间隔 字符"/>
    <w:link w:val="ac"/>
    <w:uiPriority w:val="1"/>
    <w:rsid w:val="00FE40C8"/>
    <w:rPr>
      <w:kern w:val="0"/>
      <w:sz w:val="22"/>
    </w:rPr>
  </w:style>
  <w:style w:type="character" w:customStyle="1" w:styleId="graylight1">
    <w:name w:val="graylight1"/>
    <w:rsid w:val="006B56F8"/>
    <w:rPr>
      <w:rFonts w:ascii="Arial" w:hAnsi="Arial" w:cs="Arial" w:hint="default"/>
      <w:b w:val="0"/>
      <w:bCs w:val="0"/>
      <w:color w:val="76767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07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f\Downloads\MyET&#20351;&#29992;&#25163;&#20874;(&#20844;&#32593;&#29256;)_2020&#29256;_&#35387;&#20876;&#39029;&#29992;&#25143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1A276-03B6-492A-A162-91693A10C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MyET使用手冊(公网版)_2020版_註册页用户</Template>
  <TotalTime>10</TotalTime>
  <Pages>12</Pages>
  <Words>140</Words>
  <Characters>801</Characters>
  <Application>Microsoft Office Word</Application>
  <DocSecurity>0</DocSecurity>
  <Lines>6</Lines>
  <Paragraphs>1</Paragraphs>
  <ScaleCrop>false</ScaleCrop>
  <Company>艾尔科技股份有限公司</Company>
  <LinksUpToDate>false</LinksUpToDate>
  <CharactersWithSpaces>940</CharactersWithSpaces>
  <SharedDoc>false</SharedDoc>
  <HLinks>
    <vt:vector size="6" baseType="variant">
      <vt:variant>
        <vt:i4>4391005</vt:i4>
      </vt:variant>
      <vt:variant>
        <vt:i4>0</vt:i4>
      </vt:variant>
      <vt:variant>
        <vt:i4>0</vt:i4>
      </vt:variant>
      <vt:variant>
        <vt:i4>5</vt:i4>
      </vt:variant>
      <vt:variant>
        <vt:lpwstr>http://cn.myet.com/MyETWeb/Download.aspx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教师班级社区 使用手册</dc:title>
  <dc:creator>trf</dc:creator>
  <cp:lastModifiedBy>丁 海利</cp:lastModifiedBy>
  <cp:revision>5</cp:revision>
  <cp:lastPrinted>2018-09-20T07:36:00Z</cp:lastPrinted>
  <dcterms:created xsi:type="dcterms:W3CDTF">2020-06-16T10:05:00Z</dcterms:created>
  <dcterms:modified xsi:type="dcterms:W3CDTF">2020-06-16T10:15:00Z</dcterms:modified>
</cp:coreProperties>
</file>